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18AEE5" w14:textId="1965B34E" w:rsidR="00946AC6" w:rsidRDefault="00946AC6" w:rsidP="004D1B3B"/>
    <w:p w14:paraId="68AC1577" w14:textId="77777777" w:rsidR="007367EA" w:rsidRDefault="007367EA" w:rsidP="004D1B3B"/>
    <w:p w14:paraId="115BE553" w14:textId="75FEC833" w:rsidR="007367EA" w:rsidRPr="007367EA" w:rsidRDefault="007367EA" w:rsidP="004D1B3B">
      <w:pPr>
        <w:rPr>
          <w:color w:val="000000" w:themeColor="text1"/>
        </w:rPr>
      </w:pPr>
      <w:r>
        <w:rPr>
          <w:noProof/>
        </w:rPr>
        <w:drawing>
          <wp:inline distT="0" distB="0" distL="0" distR="0" wp14:anchorId="11AC6CAF" wp14:editId="725B38BB">
            <wp:extent cx="2032000" cy="1320800"/>
            <wp:effectExtent l="0" t="0" r="0" b="0"/>
            <wp:docPr id="1294494581" name="Picture 1" descr="A yellow and grey animal with a red and blue shield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4494581" name="Picture 1" descr="A yellow and grey animal with a red and blue shield&#10;&#10;Description automatically generated with medium confidence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2000" cy="1320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 w:themeColor="text1"/>
        </w:rPr>
        <w:t>(Part of PCTBC)</w:t>
      </w:r>
    </w:p>
    <w:p w14:paraId="09176AFD" w14:textId="77777777" w:rsidR="007367EA" w:rsidRDefault="007367EA" w:rsidP="004D1B3B"/>
    <w:p w14:paraId="4CF76967" w14:textId="4A936185" w:rsidR="007367EA" w:rsidRPr="007367EA" w:rsidRDefault="007367EA" w:rsidP="007367EA">
      <w:pPr>
        <w:jc w:val="center"/>
        <w:rPr>
          <w:b/>
          <w:bCs/>
          <w:color w:val="0070C0"/>
          <w:sz w:val="56"/>
          <w:szCs w:val="56"/>
        </w:rPr>
      </w:pPr>
      <w:r w:rsidRPr="007367EA">
        <w:rPr>
          <w:b/>
          <w:bCs/>
          <w:color w:val="0070C0"/>
          <w:sz w:val="56"/>
          <w:szCs w:val="56"/>
        </w:rPr>
        <w:t>PRESTWICH TENNIS CLUB</w:t>
      </w:r>
    </w:p>
    <w:p w14:paraId="6E0AF7D0" w14:textId="3FFC4BDE" w:rsidR="007367EA" w:rsidRPr="007367EA" w:rsidRDefault="007367EA" w:rsidP="004D1B3B">
      <w:pPr>
        <w:rPr>
          <w:b/>
          <w:bCs/>
          <w:color w:val="0070C0"/>
          <w:sz w:val="40"/>
          <w:szCs w:val="40"/>
        </w:rPr>
      </w:pPr>
      <w:r w:rsidRPr="007367EA">
        <w:rPr>
          <w:b/>
          <w:bCs/>
          <w:color w:val="0070C0"/>
          <w:sz w:val="40"/>
          <w:szCs w:val="40"/>
        </w:rPr>
        <w:t>RISK ASSESSMENT</w:t>
      </w:r>
    </w:p>
    <w:p w14:paraId="1C0278A6" w14:textId="77777777" w:rsidR="007367EA" w:rsidRPr="004D1B3B" w:rsidRDefault="007367EA" w:rsidP="004D1B3B"/>
    <w:p w14:paraId="26FA472F" w14:textId="77777777" w:rsidR="00946AC6" w:rsidRDefault="00DB2FEF" w:rsidP="00946AC6">
      <w:pPr>
        <w:spacing w:after="0"/>
        <w:rPr>
          <w:rFonts w:ascii="Arial" w:hAnsi="Arial" w:cs="Arial"/>
        </w:rPr>
      </w:pPr>
      <w:r w:rsidRPr="00946AC6">
        <w:rPr>
          <w:rFonts w:ascii="Arial" w:hAnsi="Arial" w:cs="Arial"/>
        </w:rPr>
        <w:t xml:space="preserve">Assessing the risks at any event/activity is essential. This risk assessment has been pre-populated with </w:t>
      </w:r>
      <w:r w:rsidR="00881164">
        <w:rPr>
          <w:rFonts w:ascii="Arial" w:hAnsi="Arial" w:cs="Arial"/>
        </w:rPr>
        <w:t xml:space="preserve">a non-exhaustive list of </w:t>
      </w:r>
      <w:r w:rsidRPr="00946AC6">
        <w:rPr>
          <w:rFonts w:ascii="Arial" w:hAnsi="Arial" w:cs="Arial"/>
        </w:rPr>
        <w:t xml:space="preserve">some key hazards </w:t>
      </w:r>
      <w:r w:rsidR="00881164">
        <w:rPr>
          <w:rFonts w:ascii="Arial" w:hAnsi="Arial" w:cs="Arial"/>
        </w:rPr>
        <w:t>that</w:t>
      </w:r>
      <w:r w:rsidRPr="00946AC6">
        <w:rPr>
          <w:rFonts w:ascii="Arial" w:hAnsi="Arial" w:cs="Arial"/>
        </w:rPr>
        <w:t xml:space="preserve"> apply</w:t>
      </w:r>
      <w:r w:rsidR="00881164">
        <w:rPr>
          <w:rFonts w:ascii="Arial" w:hAnsi="Arial" w:cs="Arial"/>
        </w:rPr>
        <w:t xml:space="preserve"> to most events and activities. C</w:t>
      </w:r>
      <w:r w:rsidRPr="00946AC6">
        <w:rPr>
          <w:rFonts w:ascii="Arial" w:hAnsi="Arial" w:cs="Arial"/>
        </w:rPr>
        <w:t xml:space="preserve">onsideration </w:t>
      </w:r>
      <w:r w:rsidR="00F11E3C">
        <w:rPr>
          <w:rFonts w:ascii="Arial" w:hAnsi="Arial" w:cs="Arial"/>
        </w:rPr>
        <w:t>must</w:t>
      </w:r>
      <w:r w:rsidRPr="00946AC6">
        <w:rPr>
          <w:rFonts w:ascii="Arial" w:hAnsi="Arial" w:cs="Arial"/>
        </w:rPr>
        <w:t xml:space="preserve"> be given for additional</w:t>
      </w:r>
      <w:r w:rsidR="00F11E3C">
        <w:rPr>
          <w:rFonts w:ascii="Arial" w:hAnsi="Arial" w:cs="Arial"/>
        </w:rPr>
        <w:t xml:space="preserve"> control measures that may be required</w:t>
      </w:r>
      <w:r w:rsidR="00881164">
        <w:rPr>
          <w:rFonts w:ascii="Arial" w:hAnsi="Arial" w:cs="Arial"/>
        </w:rPr>
        <w:t xml:space="preserve"> for these hazards</w:t>
      </w:r>
      <w:r w:rsidR="00F11E3C">
        <w:rPr>
          <w:rFonts w:ascii="Arial" w:hAnsi="Arial" w:cs="Arial"/>
        </w:rPr>
        <w:t>, along with</w:t>
      </w:r>
      <w:r w:rsidR="00881164">
        <w:rPr>
          <w:rFonts w:ascii="Arial" w:hAnsi="Arial" w:cs="Arial"/>
        </w:rPr>
        <w:t xml:space="preserve"> any</w:t>
      </w:r>
      <w:r w:rsidR="00F11E3C">
        <w:rPr>
          <w:rFonts w:ascii="Arial" w:hAnsi="Arial" w:cs="Arial"/>
        </w:rPr>
        <w:t xml:space="preserve"> other</w:t>
      </w:r>
      <w:r w:rsidRPr="00946AC6">
        <w:rPr>
          <w:rFonts w:ascii="Arial" w:hAnsi="Arial" w:cs="Arial"/>
        </w:rPr>
        <w:t xml:space="preserve"> hazards</w:t>
      </w:r>
      <w:r w:rsidR="00F11E3C">
        <w:rPr>
          <w:rFonts w:ascii="Arial" w:hAnsi="Arial" w:cs="Arial"/>
        </w:rPr>
        <w:t xml:space="preserve"> </w:t>
      </w:r>
      <w:r w:rsidRPr="00946AC6">
        <w:rPr>
          <w:rFonts w:ascii="Arial" w:hAnsi="Arial" w:cs="Arial"/>
        </w:rPr>
        <w:t>that are specific to the type of event/activity.  These may include</w:t>
      </w:r>
      <w:r w:rsidR="00946AC6" w:rsidRPr="00946AC6">
        <w:rPr>
          <w:rFonts w:ascii="Arial" w:hAnsi="Arial" w:cs="Arial"/>
        </w:rPr>
        <w:t xml:space="preserve"> the u</w:t>
      </w:r>
      <w:r w:rsidRPr="00946AC6">
        <w:rPr>
          <w:rFonts w:ascii="Arial" w:hAnsi="Arial" w:cs="Arial"/>
        </w:rPr>
        <w:t>se of any special equipment</w:t>
      </w:r>
      <w:r w:rsidR="00946AC6" w:rsidRPr="00946AC6">
        <w:rPr>
          <w:rFonts w:ascii="Arial" w:hAnsi="Arial" w:cs="Arial"/>
        </w:rPr>
        <w:t>, h</w:t>
      </w:r>
      <w:r w:rsidRPr="00946AC6">
        <w:rPr>
          <w:rFonts w:ascii="Arial" w:hAnsi="Arial" w:cs="Arial"/>
        </w:rPr>
        <w:t>ealth and safety</w:t>
      </w:r>
      <w:r w:rsidR="00946AC6" w:rsidRPr="00946AC6">
        <w:rPr>
          <w:rFonts w:ascii="Arial" w:hAnsi="Arial" w:cs="Arial"/>
        </w:rPr>
        <w:t xml:space="preserve"> and access needs for disabled children/adults</w:t>
      </w:r>
      <w:r w:rsidR="00F11E3C">
        <w:rPr>
          <w:rFonts w:ascii="Arial" w:hAnsi="Arial" w:cs="Arial"/>
        </w:rPr>
        <w:t>.</w:t>
      </w:r>
    </w:p>
    <w:p w14:paraId="6A898E31" w14:textId="77777777" w:rsidR="00946AC6" w:rsidRPr="00946AC6" w:rsidRDefault="00946AC6" w:rsidP="00946AC6">
      <w:pPr>
        <w:spacing w:after="0"/>
        <w:rPr>
          <w:rFonts w:ascii="Arial" w:hAnsi="Arial" w:cs="Arial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78"/>
        <w:gridCol w:w="5245"/>
        <w:gridCol w:w="5670"/>
      </w:tblGrid>
      <w:tr w:rsidR="009813FA" w:rsidRPr="007C12E5" w14:paraId="534E0CBD" w14:textId="77777777" w:rsidTr="00DA437C">
        <w:trPr>
          <w:trHeight w:val="636"/>
        </w:trPr>
        <w:tc>
          <w:tcPr>
            <w:tcW w:w="4678" w:type="dxa"/>
            <w:shd w:val="clear" w:color="auto" w:fill="D9D9D9" w:themeFill="background1" w:themeFillShade="D9"/>
          </w:tcPr>
          <w:p w14:paraId="3A20EFE1" w14:textId="77777777" w:rsidR="00DA437C" w:rsidRPr="00DA437C" w:rsidRDefault="009813FA" w:rsidP="00A262CA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A437C">
              <w:rPr>
                <w:rFonts w:ascii="Arial" w:eastAsia="Times New Roman" w:hAnsi="Arial" w:cs="Arial"/>
                <w:b/>
                <w:sz w:val="24"/>
                <w:szCs w:val="24"/>
              </w:rPr>
              <w:t>Name</w:t>
            </w:r>
            <w:r w:rsidR="009E3605" w:rsidRPr="00DA437C">
              <w:rPr>
                <w:rFonts w:ascii="Arial" w:eastAsia="Times New Roman" w:hAnsi="Arial" w:cs="Arial"/>
                <w:b/>
                <w:sz w:val="24"/>
                <w:szCs w:val="24"/>
              </w:rPr>
              <w:t xml:space="preserve"> and role</w:t>
            </w:r>
            <w:r w:rsidRPr="00DA437C">
              <w:rPr>
                <w:rFonts w:ascii="Arial" w:eastAsia="Times New Roman" w:hAnsi="Arial" w:cs="Arial"/>
                <w:b/>
                <w:sz w:val="24"/>
                <w:szCs w:val="24"/>
              </w:rPr>
              <w:t xml:space="preserve"> of </w:t>
            </w:r>
            <w:r w:rsidR="00A262CA" w:rsidRPr="00DA437C">
              <w:rPr>
                <w:rFonts w:ascii="Arial" w:eastAsia="Times New Roman" w:hAnsi="Arial" w:cs="Arial"/>
                <w:b/>
                <w:sz w:val="24"/>
                <w:szCs w:val="24"/>
              </w:rPr>
              <w:t xml:space="preserve">Lead </w:t>
            </w:r>
            <w:r w:rsidR="009E3605" w:rsidRPr="00DA437C">
              <w:rPr>
                <w:rFonts w:ascii="Arial" w:eastAsia="Times New Roman" w:hAnsi="Arial" w:cs="Arial"/>
                <w:b/>
                <w:sz w:val="24"/>
                <w:szCs w:val="24"/>
              </w:rPr>
              <w:t>Adult</w:t>
            </w:r>
          </w:p>
        </w:tc>
        <w:tc>
          <w:tcPr>
            <w:tcW w:w="5245" w:type="dxa"/>
            <w:shd w:val="clear" w:color="auto" w:fill="D9D9D9" w:themeFill="background1" w:themeFillShade="D9"/>
          </w:tcPr>
          <w:p w14:paraId="1C9F4ACE" w14:textId="77777777" w:rsidR="00DA437C" w:rsidRPr="00DA437C" w:rsidRDefault="00A262CA" w:rsidP="00946AC6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A437C">
              <w:rPr>
                <w:rFonts w:ascii="Arial" w:eastAsia="Times New Roman" w:hAnsi="Arial" w:cs="Arial"/>
                <w:b/>
                <w:sz w:val="24"/>
                <w:szCs w:val="24"/>
              </w:rPr>
              <w:t xml:space="preserve">Name </w:t>
            </w:r>
            <w:r w:rsidR="00946AC6">
              <w:rPr>
                <w:rFonts w:ascii="Arial" w:eastAsia="Times New Roman" w:hAnsi="Arial" w:cs="Arial"/>
                <w:b/>
                <w:sz w:val="24"/>
                <w:szCs w:val="24"/>
              </w:rPr>
              <w:t>of other adult supervisors</w:t>
            </w:r>
          </w:p>
        </w:tc>
        <w:tc>
          <w:tcPr>
            <w:tcW w:w="5670" w:type="dxa"/>
            <w:shd w:val="clear" w:color="auto" w:fill="D9D9D9" w:themeFill="background1" w:themeFillShade="D9"/>
          </w:tcPr>
          <w:p w14:paraId="26057FED" w14:textId="77777777" w:rsidR="00E75587" w:rsidRPr="00DA437C" w:rsidRDefault="009813FA" w:rsidP="00A262CA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A437C">
              <w:rPr>
                <w:rFonts w:ascii="Arial" w:eastAsia="Times New Roman" w:hAnsi="Arial" w:cs="Arial"/>
                <w:b/>
                <w:sz w:val="24"/>
                <w:szCs w:val="24"/>
              </w:rPr>
              <w:t>Date of risk assessment</w:t>
            </w:r>
          </w:p>
          <w:p w14:paraId="3C097EB0" w14:textId="77777777" w:rsidR="00DA437C" w:rsidRPr="00DA437C" w:rsidRDefault="00DA437C" w:rsidP="00A262C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A437C" w:rsidRPr="007C12E5" w14:paraId="03FCBC01" w14:textId="77777777" w:rsidTr="00DA437C">
        <w:trPr>
          <w:trHeight w:val="449"/>
        </w:trPr>
        <w:tc>
          <w:tcPr>
            <w:tcW w:w="4678" w:type="dxa"/>
            <w:shd w:val="clear" w:color="auto" w:fill="auto"/>
          </w:tcPr>
          <w:p w14:paraId="744B9097" w14:textId="77777777" w:rsidR="00DA437C" w:rsidRPr="00DA437C" w:rsidRDefault="00DA437C" w:rsidP="00DA437C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5245" w:type="dxa"/>
            <w:shd w:val="clear" w:color="auto" w:fill="auto"/>
          </w:tcPr>
          <w:p w14:paraId="11F6DA35" w14:textId="77777777" w:rsidR="00DA437C" w:rsidRPr="00DA437C" w:rsidRDefault="00DA437C" w:rsidP="00DA437C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5670" w:type="dxa"/>
            <w:shd w:val="clear" w:color="auto" w:fill="auto"/>
          </w:tcPr>
          <w:p w14:paraId="461DE591" w14:textId="77777777" w:rsidR="00DA437C" w:rsidRPr="00DA437C" w:rsidRDefault="00DA437C" w:rsidP="00DA437C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9813FA" w:rsidRPr="007C12E5" w14:paraId="2E463E86" w14:textId="77777777" w:rsidTr="00DA437C">
        <w:trPr>
          <w:trHeight w:val="449"/>
        </w:trPr>
        <w:tc>
          <w:tcPr>
            <w:tcW w:w="4678" w:type="dxa"/>
            <w:shd w:val="clear" w:color="auto" w:fill="D9D9D9" w:themeFill="background1" w:themeFillShade="D9"/>
          </w:tcPr>
          <w:p w14:paraId="11C51B0D" w14:textId="77777777" w:rsidR="00DA437C" w:rsidRPr="00DA437C" w:rsidRDefault="009E3605" w:rsidP="00E7558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A437C">
              <w:rPr>
                <w:rFonts w:ascii="Arial" w:eastAsia="Times New Roman" w:hAnsi="Arial" w:cs="Arial"/>
                <w:b/>
                <w:sz w:val="24"/>
                <w:szCs w:val="24"/>
              </w:rPr>
              <w:t>Name of Event/</w:t>
            </w:r>
            <w:r w:rsidR="009813FA" w:rsidRPr="00DA437C">
              <w:rPr>
                <w:rFonts w:ascii="Arial" w:eastAsia="Times New Roman" w:hAnsi="Arial" w:cs="Arial"/>
                <w:b/>
                <w:sz w:val="24"/>
                <w:szCs w:val="24"/>
              </w:rPr>
              <w:t xml:space="preserve">Activity </w:t>
            </w:r>
          </w:p>
        </w:tc>
        <w:tc>
          <w:tcPr>
            <w:tcW w:w="5245" w:type="dxa"/>
            <w:shd w:val="clear" w:color="auto" w:fill="D9D9D9" w:themeFill="background1" w:themeFillShade="D9"/>
          </w:tcPr>
          <w:p w14:paraId="51AB8D66" w14:textId="77777777" w:rsidR="009813FA" w:rsidRPr="00DA437C" w:rsidRDefault="00594183" w:rsidP="00A262CA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A437C">
              <w:rPr>
                <w:rFonts w:ascii="Arial" w:eastAsia="Times New Roman" w:hAnsi="Arial" w:cs="Arial"/>
                <w:b/>
                <w:sz w:val="24"/>
                <w:szCs w:val="24"/>
              </w:rPr>
              <w:t>Number of Children</w:t>
            </w:r>
          </w:p>
          <w:p w14:paraId="3D5C6D6D" w14:textId="77777777" w:rsidR="00DA437C" w:rsidRPr="00DA437C" w:rsidRDefault="00DA437C" w:rsidP="00A262C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5670" w:type="dxa"/>
            <w:shd w:val="clear" w:color="auto" w:fill="D9D9D9" w:themeFill="background1" w:themeFillShade="D9"/>
          </w:tcPr>
          <w:p w14:paraId="1DDED39A" w14:textId="77777777" w:rsidR="009813FA" w:rsidRPr="00DA437C" w:rsidRDefault="009E3605" w:rsidP="00A262CA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DA437C">
              <w:rPr>
                <w:rFonts w:ascii="Arial" w:eastAsia="Times New Roman" w:hAnsi="Arial" w:cs="Arial"/>
                <w:b/>
                <w:sz w:val="24"/>
                <w:szCs w:val="24"/>
              </w:rPr>
              <w:t>Date(</w:t>
            </w:r>
            <w:r w:rsidR="009813FA" w:rsidRPr="00DA437C">
              <w:rPr>
                <w:rFonts w:ascii="Arial" w:eastAsia="Times New Roman" w:hAnsi="Arial" w:cs="Arial"/>
                <w:b/>
                <w:sz w:val="24"/>
                <w:szCs w:val="24"/>
              </w:rPr>
              <w:t>s</w:t>
            </w:r>
            <w:r w:rsidRPr="00DA437C">
              <w:rPr>
                <w:rFonts w:ascii="Arial" w:eastAsia="Times New Roman" w:hAnsi="Arial" w:cs="Arial"/>
                <w:b/>
                <w:sz w:val="24"/>
                <w:szCs w:val="24"/>
              </w:rPr>
              <w:t>) of Event/A</w:t>
            </w:r>
            <w:r w:rsidR="009813FA" w:rsidRPr="00DA437C">
              <w:rPr>
                <w:rFonts w:ascii="Arial" w:eastAsia="Times New Roman" w:hAnsi="Arial" w:cs="Arial"/>
                <w:b/>
                <w:sz w:val="24"/>
                <w:szCs w:val="24"/>
              </w:rPr>
              <w:t>ctivity</w:t>
            </w:r>
          </w:p>
          <w:p w14:paraId="08688F18" w14:textId="77777777" w:rsidR="00DA437C" w:rsidRPr="00DA437C" w:rsidRDefault="00DA437C" w:rsidP="00A262C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DA437C" w:rsidRPr="007C12E5" w14:paraId="1EB37233" w14:textId="77777777" w:rsidTr="00DA437C">
        <w:trPr>
          <w:trHeight w:val="486"/>
        </w:trPr>
        <w:tc>
          <w:tcPr>
            <w:tcW w:w="4678" w:type="dxa"/>
            <w:shd w:val="clear" w:color="auto" w:fill="auto"/>
          </w:tcPr>
          <w:p w14:paraId="57D95400" w14:textId="77777777" w:rsidR="00DA437C" w:rsidRPr="00DA437C" w:rsidRDefault="00DA437C" w:rsidP="00DA437C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5245" w:type="dxa"/>
            <w:shd w:val="clear" w:color="auto" w:fill="auto"/>
          </w:tcPr>
          <w:p w14:paraId="47785C1E" w14:textId="77777777" w:rsidR="00DA437C" w:rsidRPr="00DA437C" w:rsidRDefault="00DA437C" w:rsidP="00DA437C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5670" w:type="dxa"/>
            <w:shd w:val="clear" w:color="auto" w:fill="auto"/>
          </w:tcPr>
          <w:p w14:paraId="6F72B5C0" w14:textId="77777777" w:rsidR="00DA437C" w:rsidRPr="00DA437C" w:rsidRDefault="00DA437C" w:rsidP="00DA437C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</w:tbl>
    <w:p w14:paraId="6530D422" w14:textId="77777777" w:rsidR="009813FA" w:rsidRDefault="009813FA" w:rsidP="009813FA"/>
    <w:tbl>
      <w:tblPr>
        <w:tblW w:w="15593" w:type="dxa"/>
        <w:tblInd w:w="-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3" w:type="dxa"/>
          <w:right w:w="43" w:type="dxa"/>
        </w:tblCellMar>
        <w:tblLook w:val="0000" w:firstRow="0" w:lastRow="0" w:firstColumn="0" w:lastColumn="0" w:noHBand="0" w:noVBand="0"/>
      </w:tblPr>
      <w:tblGrid>
        <w:gridCol w:w="1560"/>
        <w:gridCol w:w="1414"/>
        <w:gridCol w:w="1277"/>
        <w:gridCol w:w="10066"/>
        <w:gridCol w:w="1276"/>
      </w:tblGrid>
      <w:tr w:rsidR="00AC423B" w:rsidRPr="00D718F4" w14:paraId="099D19CA" w14:textId="77777777" w:rsidTr="00946AC6">
        <w:trPr>
          <w:trHeight w:val="1206"/>
        </w:trPr>
        <w:tc>
          <w:tcPr>
            <w:tcW w:w="1560" w:type="dxa"/>
            <w:tcBorders>
              <w:bottom w:val="single" w:sz="4" w:space="0" w:color="auto"/>
            </w:tcBorders>
            <w:shd w:val="pct20" w:color="auto" w:fill="FFFFFF"/>
          </w:tcPr>
          <w:p w14:paraId="1D4712BE" w14:textId="77777777" w:rsidR="00AC423B" w:rsidRPr="009E3605" w:rsidRDefault="00AC423B" w:rsidP="00A262CA">
            <w:pPr>
              <w:widowControl w:val="0"/>
              <w:spacing w:after="0" w:line="240" w:lineRule="auto"/>
              <w:rPr>
                <w:rFonts w:ascii="Arial" w:eastAsia="Times New Roman" w:hAnsi="Arial" w:cs="Times New Roman"/>
                <w:b/>
              </w:rPr>
            </w:pPr>
            <w:r w:rsidRPr="009E3605">
              <w:rPr>
                <w:rFonts w:ascii="Arial" w:eastAsia="Times New Roman" w:hAnsi="Arial" w:cs="Times New Roman"/>
                <w:b/>
              </w:rPr>
              <w:lastRenderedPageBreak/>
              <w:t>Hazard</w:t>
            </w:r>
          </w:p>
          <w:p w14:paraId="4AA6B633" w14:textId="77777777" w:rsidR="00AC423B" w:rsidRPr="009E3605" w:rsidRDefault="00AC423B" w:rsidP="00A262CA">
            <w:pPr>
              <w:widowControl w:val="0"/>
              <w:spacing w:after="0" w:line="240" w:lineRule="auto"/>
              <w:rPr>
                <w:rFonts w:ascii="Arial" w:eastAsia="Times New Roman" w:hAnsi="Arial" w:cs="Times New Roman"/>
              </w:rPr>
            </w:pPr>
          </w:p>
        </w:tc>
        <w:tc>
          <w:tcPr>
            <w:tcW w:w="1414" w:type="dxa"/>
            <w:tcBorders>
              <w:bottom w:val="single" w:sz="4" w:space="0" w:color="auto"/>
            </w:tcBorders>
            <w:shd w:val="pct20" w:color="auto" w:fill="FFFFFF"/>
          </w:tcPr>
          <w:p w14:paraId="78A89EB0" w14:textId="77777777" w:rsidR="00AC423B" w:rsidRPr="009E3605" w:rsidRDefault="00AC423B" w:rsidP="00946AC6">
            <w:pPr>
              <w:widowControl w:val="0"/>
              <w:spacing w:after="0" w:line="240" w:lineRule="auto"/>
              <w:rPr>
                <w:rFonts w:ascii="Arial" w:eastAsia="Times New Roman" w:hAnsi="Arial" w:cs="Times New Roman"/>
              </w:rPr>
            </w:pPr>
            <w:r w:rsidRPr="009E3605">
              <w:rPr>
                <w:rFonts w:ascii="Arial" w:eastAsia="Times New Roman" w:hAnsi="Arial" w:cs="Times New Roman"/>
                <w:b/>
              </w:rPr>
              <w:t xml:space="preserve">Who </w:t>
            </w:r>
            <w:r w:rsidR="00946AC6">
              <w:rPr>
                <w:rFonts w:ascii="Arial" w:eastAsia="Times New Roman" w:hAnsi="Arial" w:cs="Times New Roman"/>
                <w:b/>
              </w:rPr>
              <w:t>at risk</w:t>
            </w:r>
          </w:p>
        </w:tc>
        <w:tc>
          <w:tcPr>
            <w:tcW w:w="1277" w:type="dxa"/>
            <w:tcBorders>
              <w:bottom w:val="single" w:sz="4" w:space="0" w:color="auto"/>
            </w:tcBorders>
            <w:shd w:val="pct20" w:color="auto" w:fill="FFFFFF"/>
          </w:tcPr>
          <w:p w14:paraId="77DCAFCF" w14:textId="77777777" w:rsidR="00AC423B" w:rsidRDefault="00AC423B" w:rsidP="00A262CA">
            <w:pPr>
              <w:widowControl w:val="0"/>
              <w:spacing w:after="0" w:line="240" w:lineRule="auto"/>
              <w:rPr>
                <w:rFonts w:ascii="Arial" w:eastAsia="Times New Roman" w:hAnsi="Arial" w:cs="Arial"/>
                <w:b/>
              </w:rPr>
            </w:pPr>
            <w:r w:rsidRPr="009E3605">
              <w:rPr>
                <w:rFonts w:ascii="Arial" w:eastAsia="Times New Roman" w:hAnsi="Arial" w:cs="Arial"/>
                <w:b/>
              </w:rPr>
              <w:t>Initial Risk Score</w:t>
            </w:r>
          </w:p>
          <w:p w14:paraId="68518B5D" w14:textId="77777777" w:rsidR="00946AC6" w:rsidRPr="009E3605" w:rsidRDefault="00946AC6" w:rsidP="00A262CA">
            <w:pPr>
              <w:widowControl w:val="0"/>
              <w:spacing w:after="0" w:line="240" w:lineRule="auto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(L / M / H)</w:t>
            </w:r>
          </w:p>
        </w:tc>
        <w:tc>
          <w:tcPr>
            <w:tcW w:w="10066" w:type="dxa"/>
            <w:tcBorders>
              <w:bottom w:val="single" w:sz="4" w:space="0" w:color="auto"/>
            </w:tcBorders>
            <w:shd w:val="pct20" w:color="auto" w:fill="FFFFFF"/>
          </w:tcPr>
          <w:p w14:paraId="1B5C4FAC" w14:textId="77777777" w:rsidR="00AC423B" w:rsidRPr="009E3605" w:rsidRDefault="00CD65B9" w:rsidP="009E3605">
            <w:pPr>
              <w:widowControl w:val="0"/>
              <w:spacing w:after="0" w:line="240" w:lineRule="auto"/>
              <w:rPr>
                <w:rFonts w:ascii="Arial" w:eastAsia="Times New Roman" w:hAnsi="Arial" w:cs="Arial"/>
                <w:i/>
              </w:rPr>
            </w:pPr>
            <w:r>
              <w:rPr>
                <w:rFonts w:ascii="Arial" w:eastAsia="Times New Roman" w:hAnsi="Arial" w:cs="Arial"/>
                <w:b/>
              </w:rPr>
              <w:t xml:space="preserve">Control Measures </w:t>
            </w:r>
            <w:r w:rsidR="00AC423B" w:rsidRPr="009E3605">
              <w:rPr>
                <w:rFonts w:ascii="Arial" w:eastAsia="Times New Roman" w:hAnsi="Arial" w:cs="Arial"/>
                <w:i/>
                <w:sz w:val="20"/>
              </w:rPr>
              <w:t xml:space="preserve"> 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pct20" w:color="auto" w:fill="FFFFFF"/>
          </w:tcPr>
          <w:p w14:paraId="3F6927A4" w14:textId="77777777" w:rsidR="00AC423B" w:rsidRDefault="00AC423B" w:rsidP="00A262CA">
            <w:pPr>
              <w:widowControl w:val="0"/>
              <w:spacing w:after="0" w:line="240" w:lineRule="auto"/>
              <w:rPr>
                <w:rFonts w:ascii="Arial" w:eastAsia="Times New Roman" w:hAnsi="Arial" w:cs="Arial"/>
                <w:b/>
              </w:rPr>
            </w:pPr>
            <w:r w:rsidRPr="009E3605">
              <w:rPr>
                <w:rFonts w:ascii="Arial" w:eastAsia="Times New Roman" w:hAnsi="Arial" w:cs="Arial"/>
                <w:b/>
              </w:rPr>
              <w:t>Mitigated Risk Score</w:t>
            </w:r>
          </w:p>
          <w:p w14:paraId="40229439" w14:textId="77777777" w:rsidR="00946AC6" w:rsidRPr="009E3605" w:rsidRDefault="00946AC6" w:rsidP="00A262CA">
            <w:pPr>
              <w:widowControl w:val="0"/>
              <w:spacing w:after="0" w:line="240" w:lineRule="auto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(L / M / H)</w:t>
            </w:r>
          </w:p>
        </w:tc>
      </w:tr>
      <w:tr w:rsidR="00AC423B" w:rsidRPr="00D718F4" w14:paraId="5C647E22" w14:textId="77777777" w:rsidTr="00946AC6">
        <w:tc>
          <w:tcPr>
            <w:tcW w:w="1560" w:type="dxa"/>
            <w:tcBorders>
              <w:bottom w:val="single" w:sz="4" w:space="0" w:color="auto"/>
            </w:tcBorders>
            <w:shd w:val="clear" w:color="auto" w:fill="FFFFFF"/>
          </w:tcPr>
          <w:p w14:paraId="6AF30E02" w14:textId="77777777" w:rsidR="00AC423B" w:rsidRPr="00C361D5" w:rsidRDefault="00057019" w:rsidP="00C361D5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Risk of incidents arising from u</w:t>
            </w:r>
            <w:r w:rsidR="00DA437C" w:rsidRPr="00C361D5">
              <w:rPr>
                <w:rFonts w:ascii="Arial" w:hAnsi="Arial" w:cs="Arial"/>
              </w:rPr>
              <w:t>nsupervised children</w:t>
            </w:r>
          </w:p>
        </w:tc>
        <w:tc>
          <w:tcPr>
            <w:tcW w:w="1414" w:type="dxa"/>
            <w:tcBorders>
              <w:bottom w:val="single" w:sz="4" w:space="0" w:color="auto"/>
            </w:tcBorders>
            <w:shd w:val="clear" w:color="auto" w:fill="FFFFFF"/>
          </w:tcPr>
          <w:p w14:paraId="096D4257" w14:textId="77777777" w:rsidR="00AC423B" w:rsidRPr="00C361D5" w:rsidRDefault="00CD65B9" w:rsidP="00C361D5">
            <w:pPr>
              <w:spacing w:after="0" w:line="240" w:lineRule="auto"/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Children</w:t>
            </w:r>
          </w:p>
        </w:tc>
        <w:tc>
          <w:tcPr>
            <w:tcW w:w="1277" w:type="dxa"/>
            <w:tcBorders>
              <w:bottom w:val="single" w:sz="4" w:space="0" w:color="auto"/>
            </w:tcBorders>
            <w:shd w:val="clear" w:color="auto" w:fill="FFFFFF"/>
          </w:tcPr>
          <w:p w14:paraId="3F96AE64" w14:textId="77777777" w:rsidR="00AC423B" w:rsidRPr="00C361D5" w:rsidRDefault="00AC423B" w:rsidP="00C361D5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0066" w:type="dxa"/>
            <w:tcBorders>
              <w:bottom w:val="single" w:sz="4" w:space="0" w:color="auto"/>
            </w:tcBorders>
            <w:shd w:val="clear" w:color="auto" w:fill="FFFFFF"/>
          </w:tcPr>
          <w:p w14:paraId="12AD014E" w14:textId="77777777" w:rsidR="00AC423B" w:rsidRPr="00C361D5" w:rsidRDefault="00AC423B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 xml:space="preserve">All </w:t>
            </w:r>
            <w:proofErr w:type="gramStart"/>
            <w:r w:rsidRPr="00C361D5">
              <w:rPr>
                <w:rFonts w:ascii="Arial" w:hAnsi="Arial" w:cs="Arial"/>
              </w:rPr>
              <w:t>adults</w:t>
            </w:r>
            <w:proofErr w:type="gramEnd"/>
            <w:r w:rsidRPr="00C361D5">
              <w:rPr>
                <w:rFonts w:ascii="Arial" w:hAnsi="Arial" w:cs="Arial"/>
              </w:rPr>
              <w:t xml:space="preserve"> </w:t>
            </w:r>
            <w:r w:rsidR="00946AC6">
              <w:rPr>
                <w:rFonts w:ascii="Arial" w:hAnsi="Arial" w:cs="Arial"/>
              </w:rPr>
              <w:t>supervisors</w:t>
            </w:r>
            <w:r w:rsidRPr="00C361D5">
              <w:rPr>
                <w:rFonts w:ascii="Arial" w:hAnsi="Arial" w:cs="Arial"/>
              </w:rPr>
              <w:t xml:space="preserve"> will hold an up to date DBS</w:t>
            </w:r>
            <w:r w:rsidR="00CD65B9" w:rsidRPr="00C361D5">
              <w:rPr>
                <w:rFonts w:ascii="Arial" w:hAnsi="Arial" w:cs="Arial"/>
              </w:rPr>
              <w:t xml:space="preserve"> and have completed basic awareness safeguarding training</w:t>
            </w:r>
          </w:p>
          <w:p w14:paraId="1217D20C" w14:textId="77777777" w:rsidR="007673CE" w:rsidRPr="00C361D5" w:rsidRDefault="007673CE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Staff, including volunteers, will be briefed about their roles, responsibilities and any specific risks about which they should be aware.  Emergency contact information shared.</w:t>
            </w:r>
          </w:p>
          <w:p w14:paraId="36E1DF7E" w14:textId="77777777" w:rsidR="00AC423B" w:rsidRPr="00C361D5" w:rsidRDefault="00AC423B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Team Captains will ensure they have read and at all times uphold the LTA Safeguarding Policy and Reporting Procedures (www.lta.org.uk/safeguarding)</w:t>
            </w:r>
          </w:p>
          <w:p w14:paraId="1247A30B" w14:textId="77777777" w:rsidR="00AC423B" w:rsidRPr="00946AC6" w:rsidRDefault="00AC423B" w:rsidP="00946AC6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Lead Adult</w:t>
            </w:r>
            <w:r w:rsidR="007673CE" w:rsidRPr="00C361D5">
              <w:rPr>
                <w:rFonts w:ascii="Arial" w:hAnsi="Arial" w:cs="Arial"/>
              </w:rPr>
              <w:t xml:space="preserve"> (and other adult</w:t>
            </w:r>
            <w:r w:rsidR="00946AC6">
              <w:rPr>
                <w:rFonts w:ascii="Arial" w:hAnsi="Arial" w:cs="Arial"/>
              </w:rPr>
              <w:t xml:space="preserve"> </w:t>
            </w:r>
            <w:r w:rsidR="007673CE" w:rsidRPr="00C361D5">
              <w:rPr>
                <w:rFonts w:ascii="Arial" w:hAnsi="Arial" w:cs="Arial"/>
              </w:rPr>
              <w:t>s</w:t>
            </w:r>
            <w:r w:rsidR="00946AC6">
              <w:rPr>
                <w:rFonts w:ascii="Arial" w:hAnsi="Arial" w:cs="Arial"/>
              </w:rPr>
              <w:t>upervisors</w:t>
            </w:r>
            <w:r w:rsidR="007673CE" w:rsidRPr="00946AC6">
              <w:rPr>
                <w:rFonts w:ascii="Arial" w:hAnsi="Arial" w:cs="Arial"/>
              </w:rPr>
              <w:t xml:space="preserve">) is </w:t>
            </w:r>
            <w:r w:rsidRPr="00946AC6">
              <w:rPr>
                <w:rFonts w:ascii="Arial" w:hAnsi="Arial" w:cs="Arial"/>
              </w:rPr>
              <w:t xml:space="preserve">competent for the scope of the specific </w:t>
            </w:r>
            <w:r w:rsidR="007673CE" w:rsidRPr="00946AC6">
              <w:rPr>
                <w:rFonts w:ascii="Arial" w:hAnsi="Arial" w:cs="Arial"/>
              </w:rPr>
              <w:t>event/activity</w:t>
            </w:r>
            <w:r w:rsidRPr="00946AC6">
              <w:rPr>
                <w:rFonts w:ascii="Arial" w:hAnsi="Arial" w:cs="Arial"/>
              </w:rPr>
              <w:t xml:space="preserve"> undertaken.</w:t>
            </w:r>
          </w:p>
          <w:p w14:paraId="61468E4C" w14:textId="77777777" w:rsidR="00AC423B" w:rsidRPr="00C361D5" w:rsidRDefault="00AC423B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Minimum staff/player ratios will be</w:t>
            </w:r>
          </w:p>
          <w:p w14:paraId="6ACDE761" w14:textId="77777777" w:rsidR="00AC423B" w:rsidRPr="00C361D5" w:rsidRDefault="00AC423B" w:rsidP="00C361D5">
            <w:pPr>
              <w:pStyle w:val="ListParagraph"/>
              <w:numPr>
                <w:ilvl w:val="1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2:8 for children 10 and under</w:t>
            </w:r>
          </w:p>
          <w:p w14:paraId="7832520C" w14:textId="77777777" w:rsidR="00AC423B" w:rsidRPr="00C361D5" w:rsidRDefault="00AC423B" w:rsidP="00C361D5">
            <w:pPr>
              <w:pStyle w:val="ListParagraph"/>
              <w:numPr>
                <w:ilvl w:val="1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2:10 for children aged 11 and over</w:t>
            </w:r>
          </w:p>
          <w:p w14:paraId="3D828015" w14:textId="77777777" w:rsidR="00AC423B" w:rsidRDefault="00AC423B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 xml:space="preserve">Where visits require a higher level of supervision, this will be detailed </w:t>
            </w:r>
            <w:r w:rsidR="00C361D5">
              <w:rPr>
                <w:rFonts w:ascii="Arial" w:hAnsi="Arial" w:cs="Arial"/>
              </w:rPr>
              <w:t>as follows (blank if not applicable)</w:t>
            </w:r>
            <w:r w:rsidR="007673CE" w:rsidRPr="00C361D5">
              <w:rPr>
                <w:rFonts w:ascii="Arial" w:hAnsi="Arial" w:cs="Arial"/>
              </w:rPr>
              <w:t>:</w:t>
            </w:r>
            <w:r w:rsidR="00C361D5">
              <w:rPr>
                <w:rFonts w:ascii="Arial" w:hAnsi="Arial" w:cs="Arial"/>
              </w:rPr>
              <w:t xml:space="preserve"> </w:t>
            </w:r>
          </w:p>
          <w:p w14:paraId="52788ADB" w14:textId="77777777" w:rsidR="00C361D5" w:rsidRPr="00C361D5" w:rsidRDefault="00C361D5" w:rsidP="00C361D5">
            <w:pPr>
              <w:pStyle w:val="ListParagraph"/>
              <w:numPr>
                <w:ilvl w:val="1"/>
                <w:numId w:val="12"/>
              </w:numPr>
              <w:rPr>
                <w:rFonts w:ascii="Arial" w:hAnsi="Arial" w:cs="Arial"/>
              </w:rPr>
            </w:pPr>
          </w:p>
          <w:p w14:paraId="7573DC9B" w14:textId="77777777" w:rsidR="00AC423B" w:rsidRPr="00C361D5" w:rsidRDefault="00AC423B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 xml:space="preserve">Group control measures used to supervise pupils will </w:t>
            </w:r>
            <w:r w:rsidR="007673CE" w:rsidRPr="00C361D5">
              <w:rPr>
                <w:rFonts w:ascii="Arial" w:hAnsi="Arial" w:cs="Arial"/>
              </w:rPr>
              <w:t>require</w:t>
            </w:r>
            <w:r w:rsidRPr="00C361D5">
              <w:rPr>
                <w:rFonts w:ascii="Arial" w:hAnsi="Arial" w:cs="Arial"/>
              </w:rPr>
              <w:t xml:space="preserve"> large groups</w:t>
            </w:r>
            <w:r w:rsidR="007673CE" w:rsidRPr="00C361D5">
              <w:rPr>
                <w:rFonts w:ascii="Arial" w:hAnsi="Arial" w:cs="Arial"/>
              </w:rPr>
              <w:t xml:space="preserve"> be</w:t>
            </w:r>
            <w:r w:rsidRPr="00C361D5">
              <w:rPr>
                <w:rFonts w:ascii="Arial" w:hAnsi="Arial" w:cs="Arial"/>
              </w:rPr>
              <w:t xml:space="preserve"> split into predetermined small groups each with named leaders. </w:t>
            </w:r>
          </w:p>
          <w:p w14:paraId="78E31978" w14:textId="77777777" w:rsidR="00CD65B9" w:rsidRPr="00C361D5" w:rsidRDefault="00CD65B9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 xml:space="preserve">Children will be accompanied by a member of staff/their own parent to any public toilets (for non-public toilets, the member of staff/parent will </w:t>
            </w:r>
            <w:r w:rsidR="00947342" w:rsidRPr="00C361D5">
              <w:rPr>
                <w:rFonts w:ascii="Arial" w:hAnsi="Arial" w:cs="Arial"/>
              </w:rPr>
              <w:t xml:space="preserve">wait nearby and </w:t>
            </w:r>
            <w:r w:rsidRPr="00C361D5">
              <w:rPr>
                <w:rFonts w:ascii="Arial" w:hAnsi="Arial" w:cs="Arial"/>
              </w:rPr>
              <w:t>in direct line of sight of the toilet)</w:t>
            </w:r>
          </w:p>
          <w:p w14:paraId="3B5517D7" w14:textId="77777777" w:rsidR="007673CE" w:rsidRPr="00C361D5" w:rsidRDefault="007673CE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Players are briefed about appropriate conduct (including the code of conduct) and specific risks about which they should be aware</w:t>
            </w:r>
          </w:p>
          <w:p w14:paraId="4A8067B3" w14:textId="77777777" w:rsidR="00AC423B" w:rsidRPr="00C361D5" w:rsidRDefault="00AC423B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 xml:space="preserve">Parental consent is obtained for all visits that require transport, plus a completed consent and emergency contact form </w:t>
            </w:r>
          </w:p>
          <w:p w14:paraId="3B171AA4" w14:textId="77777777" w:rsidR="00AC423B" w:rsidRPr="00C361D5" w:rsidRDefault="00AC423B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The Lead Adult will ensure that the proposed locations for the visit are suitable for the activity</w:t>
            </w:r>
            <w:r w:rsidR="00911915" w:rsidRPr="00C361D5">
              <w:rPr>
                <w:rFonts w:ascii="Arial" w:hAnsi="Arial" w:cs="Arial"/>
              </w:rPr>
              <w:t xml:space="preserve"> and manageable for the group</w:t>
            </w:r>
            <w:r w:rsidRPr="00C361D5">
              <w:rPr>
                <w:rFonts w:ascii="Arial" w:hAnsi="Arial" w:cs="Arial"/>
              </w:rPr>
              <w:t xml:space="preserve"> </w:t>
            </w:r>
            <w:r w:rsidR="00911915" w:rsidRPr="00C361D5">
              <w:rPr>
                <w:rFonts w:ascii="Arial" w:hAnsi="Arial" w:cs="Arial"/>
              </w:rPr>
              <w:t xml:space="preserve">(only LTA registered venues </w:t>
            </w:r>
            <w:r w:rsidRPr="00C361D5">
              <w:rPr>
                <w:rFonts w:ascii="Arial" w:hAnsi="Arial" w:cs="Arial"/>
              </w:rPr>
              <w:t>are used for trips</w:t>
            </w:r>
            <w:r w:rsidR="00911915" w:rsidRPr="00C361D5">
              <w:rPr>
                <w:rFonts w:ascii="Arial" w:hAnsi="Arial" w:cs="Arial"/>
              </w:rPr>
              <w:t>)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FFFFFF"/>
          </w:tcPr>
          <w:p w14:paraId="0065CC8A" w14:textId="77777777" w:rsidR="00AC423B" w:rsidRDefault="00AC423B" w:rsidP="00A262CA">
            <w:pPr>
              <w:pStyle w:val="TableText"/>
              <w:ind w:left="360"/>
              <w:rPr>
                <w:rFonts w:ascii="Arial" w:hAnsi="Arial"/>
                <w:color w:val="17365D" w:themeColor="text2" w:themeShade="BF"/>
                <w:sz w:val="22"/>
                <w:szCs w:val="22"/>
              </w:rPr>
            </w:pPr>
          </w:p>
        </w:tc>
      </w:tr>
      <w:tr w:rsidR="00911915" w:rsidRPr="00D718F4" w14:paraId="3DEC9661" w14:textId="77777777" w:rsidTr="00946AC6">
        <w:tc>
          <w:tcPr>
            <w:tcW w:w="1560" w:type="dxa"/>
            <w:tcBorders>
              <w:bottom w:val="single" w:sz="4" w:space="0" w:color="auto"/>
            </w:tcBorders>
            <w:shd w:val="clear" w:color="auto" w:fill="FFFFFF"/>
          </w:tcPr>
          <w:p w14:paraId="1647BA71" w14:textId="77777777" w:rsidR="00911915" w:rsidRPr="00C361D5" w:rsidRDefault="00CD65B9" w:rsidP="00C361D5">
            <w:pPr>
              <w:spacing w:after="0" w:line="240" w:lineRule="auto"/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Emergencies</w:t>
            </w:r>
            <w:r w:rsidR="00DA437C" w:rsidRPr="00C361D5">
              <w:rPr>
                <w:rFonts w:ascii="Arial" w:hAnsi="Arial" w:cs="Arial"/>
              </w:rPr>
              <w:t>, medical issues</w:t>
            </w:r>
            <w:r w:rsidRPr="00C361D5">
              <w:rPr>
                <w:rFonts w:ascii="Arial" w:hAnsi="Arial" w:cs="Arial"/>
              </w:rPr>
              <w:t xml:space="preserve"> and accidents</w:t>
            </w:r>
          </w:p>
        </w:tc>
        <w:tc>
          <w:tcPr>
            <w:tcW w:w="1414" w:type="dxa"/>
            <w:tcBorders>
              <w:bottom w:val="single" w:sz="4" w:space="0" w:color="auto"/>
            </w:tcBorders>
            <w:shd w:val="clear" w:color="auto" w:fill="FFFFFF"/>
          </w:tcPr>
          <w:p w14:paraId="58C84BFA" w14:textId="77777777" w:rsidR="00CD65B9" w:rsidRPr="00C361D5" w:rsidRDefault="00CD65B9" w:rsidP="00C361D5">
            <w:pPr>
              <w:spacing w:after="0" w:line="240" w:lineRule="auto"/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Adults</w:t>
            </w:r>
          </w:p>
          <w:p w14:paraId="1717A83D" w14:textId="77777777" w:rsidR="00911915" w:rsidRPr="00C361D5" w:rsidRDefault="00911915" w:rsidP="00C361D5">
            <w:pPr>
              <w:spacing w:after="0" w:line="240" w:lineRule="auto"/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Children</w:t>
            </w:r>
          </w:p>
        </w:tc>
        <w:tc>
          <w:tcPr>
            <w:tcW w:w="1277" w:type="dxa"/>
            <w:tcBorders>
              <w:bottom w:val="single" w:sz="4" w:space="0" w:color="auto"/>
            </w:tcBorders>
            <w:shd w:val="clear" w:color="auto" w:fill="FFFFFF"/>
          </w:tcPr>
          <w:p w14:paraId="019DEDA7" w14:textId="77777777" w:rsidR="00911915" w:rsidRPr="00C361D5" w:rsidRDefault="00911915" w:rsidP="00C361D5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0066" w:type="dxa"/>
            <w:tcBorders>
              <w:bottom w:val="single" w:sz="4" w:space="0" w:color="auto"/>
            </w:tcBorders>
            <w:shd w:val="clear" w:color="auto" w:fill="FFFFFF"/>
          </w:tcPr>
          <w:p w14:paraId="22B2C9B4" w14:textId="77777777" w:rsidR="00911915" w:rsidRPr="00C361D5" w:rsidRDefault="00911915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[name of individual] is a qualified First Aider</w:t>
            </w:r>
          </w:p>
          <w:p w14:paraId="3FF0D469" w14:textId="77777777" w:rsidR="00911915" w:rsidRPr="00C361D5" w:rsidRDefault="00CD65B9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S</w:t>
            </w:r>
            <w:r w:rsidR="00911915" w:rsidRPr="00C361D5">
              <w:rPr>
                <w:rFonts w:ascii="Arial" w:hAnsi="Arial" w:cs="Arial"/>
              </w:rPr>
              <w:t>taffing</w:t>
            </w:r>
            <w:r w:rsidR="00946AC6">
              <w:rPr>
                <w:rFonts w:ascii="Arial" w:hAnsi="Arial" w:cs="Arial"/>
              </w:rPr>
              <w:t xml:space="preserve"> ratios of adult supervisors</w:t>
            </w:r>
            <w:r w:rsidRPr="00C361D5">
              <w:rPr>
                <w:rFonts w:ascii="Arial" w:hAnsi="Arial" w:cs="Arial"/>
              </w:rPr>
              <w:t xml:space="preserve"> to children will</w:t>
            </w:r>
            <w:r w:rsidR="00911915" w:rsidRPr="00C361D5">
              <w:rPr>
                <w:rFonts w:ascii="Arial" w:hAnsi="Arial" w:cs="Arial"/>
              </w:rPr>
              <w:t xml:space="preserve"> allow for dealing with emergencies </w:t>
            </w:r>
            <w:r w:rsidRPr="00C361D5">
              <w:rPr>
                <w:rFonts w:ascii="Arial" w:hAnsi="Arial" w:cs="Arial"/>
              </w:rPr>
              <w:t>that</w:t>
            </w:r>
            <w:r w:rsidR="00911915" w:rsidRPr="00C361D5">
              <w:rPr>
                <w:rFonts w:ascii="Arial" w:hAnsi="Arial" w:cs="Arial"/>
              </w:rPr>
              <w:t xml:space="preserve"> require the group to split up</w:t>
            </w:r>
          </w:p>
          <w:p w14:paraId="15119335" w14:textId="77777777" w:rsidR="00911915" w:rsidRPr="00C361D5" w:rsidRDefault="00911915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Consent process includes specific medical/medicinal information</w:t>
            </w:r>
            <w:r w:rsidR="00DA437C" w:rsidRPr="00C361D5">
              <w:rPr>
                <w:rFonts w:ascii="Arial" w:hAnsi="Arial" w:cs="Arial"/>
              </w:rPr>
              <w:t>, dietary requirements</w:t>
            </w:r>
            <w:r w:rsidRPr="00C361D5">
              <w:rPr>
                <w:rFonts w:ascii="Arial" w:hAnsi="Arial" w:cs="Arial"/>
              </w:rPr>
              <w:t xml:space="preserve"> and emergency contact details </w:t>
            </w:r>
          </w:p>
          <w:p w14:paraId="5E4905F5" w14:textId="77777777" w:rsidR="00911915" w:rsidRPr="00C361D5" w:rsidRDefault="00911915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lastRenderedPageBreak/>
              <w:t>First Aid kit and mobile phone carried with the group.  Emergency procedure card carried with First Aid kit.</w:t>
            </w:r>
          </w:p>
          <w:p w14:paraId="32768091" w14:textId="77777777" w:rsidR="00911915" w:rsidRPr="00C361D5" w:rsidRDefault="00911915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 xml:space="preserve">Emergency contact(s) available to assist both in and out of normal </w:t>
            </w:r>
            <w:proofErr w:type="gramStart"/>
            <w:r w:rsidRPr="00C361D5">
              <w:rPr>
                <w:rFonts w:ascii="Arial" w:hAnsi="Arial" w:cs="Arial"/>
              </w:rPr>
              <w:t>working  hours</w:t>
            </w:r>
            <w:proofErr w:type="gramEnd"/>
            <w:r w:rsidRPr="00C361D5">
              <w:rPr>
                <w:rFonts w:ascii="Arial" w:hAnsi="Arial" w:cs="Arial"/>
              </w:rPr>
              <w:t xml:space="preserve"> as follows:</w:t>
            </w:r>
          </w:p>
          <w:p w14:paraId="072EF81F" w14:textId="77777777" w:rsidR="00911915" w:rsidRPr="00C361D5" w:rsidRDefault="00911915" w:rsidP="00C361D5">
            <w:pPr>
              <w:pStyle w:val="ListParagraph"/>
              <w:numPr>
                <w:ilvl w:val="1"/>
                <w:numId w:val="12"/>
              </w:numPr>
              <w:rPr>
                <w:rFonts w:ascii="Arial" w:hAnsi="Arial" w:cs="Arial"/>
              </w:rPr>
            </w:pPr>
          </w:p>
          <w:p w14:paraId="2FF16EA4" w14:textId="77777777" w:rsidR="00911915" w:rsidRPr="00C361D5" w:rsidRDefault="00911915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 xml:space="preserve">Event/activity timetable, location and coach/player list known to emergency contacts </w:t>
            </w:r>
          </w:p>
          <w:p w14:paraId="5C2E57F4" w14:textId="77777777" w:rsidR="00911915" w:rsidRPr="00902961" w:rsidRDefault="00911915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902961">
              <w:rPr>
                <w:rFonts w:ascii="Arial" w:hAnsi="Arial" w:cs="Arial"/>
              </w:rPr>
              <w:t>Lead Adult has list</w:t>
            </w:r>
            <w:r w:rsidR="00946AC6" w:rsidRPr="00902961">
              <w:rPr>
                <w:rFonts w:ascii="Arial" w:hAnsi="Arial" w:cs="Arial"/>
              </w:rPr>
              <w:t xml:space="preserve"> of players</w:t>
            </w:r>
            <w:r w:rsidRPr="00902961">
              <w:rPr>
                <w:rFonts w:ascii="Arial" w:hAnsi="Arial" w:cs="Arial"/>
              </w:rPr>
              <w:t xml:space="preserve"> plus parent/</w:t>
            </w:r>
            <w:r w:rsidR="00946AC6" w:rsidRPr="00902961">
              <w:rPr>
                <w:rFonts w:ascii="Arial" w:hAnsi="Arial" w:cs="Arial"/>
              </w:rPr>
              <w:t>carer</w:t>
            </w:r>
            <w:r w:rsidRPr="00902961">
              <w:rPr>
                <w:rFonts w:ascii="Arial" w:hAnsi="Arial" w:cs="Arial"/>
              </w:rPr>
              <w:t xml:space="preserve"> contact details with them</w:t>
            </w:r>
          </w:p>
          <w:p w14:paraId="78F10554" w14:textId="77777777" w:rsidR="00911915" w:rsidRPr="00C361D5" w:rsidRDefault="00911915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Players briefed in what to do should they become separated from the group</w:t>
            </w:r>
          </w:p>
          <w:p w14:paraId="5166519D" w14:textId="77777777" w:rsidR="00911915" w:rsidRDefault="00911915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Any specific medical needs have been considered as follows (blank if not applicable):</w:t>
            </w:r>
          </w:p>
          <w:p w14:paraId="5D55D5AA" w14:textId="77777777" w:rsidR="00C361D5" w:rsidRPr="00C361D5" w:rsidRDefault="00C361D5" w:rsidP="00C361D5">
            <w:pPr>
              <w:pStyle w:val="ListParagraph"/>
              <w:numPr>
                <w:ilvl w:val="1"/>
                <w:numId w:val="12"/>
              </w:numPr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FFFFFF"/>
          </w:tcPr>
          <w:p w14:paraId="40F2CE99" w14:textId="77777777" w:rsidR="00911915" w:rsidRDefault="00911915" w:rsidP="00A262CA">
            <w:pPr>
              <w:pStyle w:val="ListParagraph"/>
              <w:ind w:left="360"/>
              <w:rPr>
                <w:rFonts w:ascii="Arial" w:hAnsi="Arial"/>
                <w:color w:val="17365D" w:themeColor="text2" w:themeShade="BF"/>
              </w:rPr>
            </w:pPr>
          </w:p>
        </w:tc>
      </w:tr>
      <w:tr w:rsidR="00CD65B9" w:rsidRPr="00D718F4" w14:paraId="481CBD64" w14:textId="77777777" w:rsidTr="00946AC6">
        <w:trPr>
          <w:trHeight w:val="2393"/>
        </w:trPr>
        <w:tc>
          <w:tcPr>
            <w:tcW w:w="1560" w:type="dxa"/>
            <w:shd w:val="clear" w:color="auto" w:fill="FFFFFF"/>
          </w:tcPr>
          <w:p w14:paraId="3851D610" w14:textId="77777777" w:rsidR="00CD65B9" w:rsidRPr="00C361D5" w:rsidRDefault="00CD65B9" w:rsidP="00C361D5">
            <w:pPr>
              <w:spacing w:after="0" w:line="240" w:lineRule="auto"/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Adverse weather</w:t>
            </w:r>
          </w:p>
        </w:tc>
        <w:tc>
          <w:tcPr>
            <w:tcW w:w="1414" w:type="dxa"/>
            <w:shd w:val="clear" w:color="auto" w:fill="FFFFFF"/>
          </w:tcPr>
          <w:p w14:paraId="368E00F3" w14:textId="77777777" w:rsidR="00CD65B9" w:rsidRPr="00C361D5" w:rsidRDefault="00CD65B9" w:rsidP="00C361D5">
            <w:pPr>
              <w:spacing w:after="0" w:line="240" w:lineRule="auto"/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Adults</w:t>
            </w:r>
          </w:p>
          <w:p w14:paraId="00C73BA7" w14:textId="77777777" w:rsidR="00CD65B9" w:rsidRPr="00C361D5" w:rsidRDefault="00CD65B9" w:rsidP="00C361D5">
            <w:pPr>
              <w:spacing w:after="0" w:line="240" w:lineRule="auto"/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Children</w:t>
            </w:r>
          </w:p>
        </w:tc>
        <w:tc>
          <w:tcPr>
            <w:tcW w:w="1277" w:type="dxa"/>
            <w:shd w:val="clear" w:color="auto" w:fill="FFFFFF"/>
          </w:tcPr>
          <w:p w14:paraId="7648332E" w14:textId="77777777" w:rsidR="00CD65B9" w:rsidRPr="00C361D5" w:rsidRDefault="00CD65B9" w:rsidP="00C361D5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0066" w:type="dxa"/>
            <w:shd w:val="clear" w:color="auto" w:fill="FFFFFF"/>
          </w:tcPr>
          <w:p w14:paraId="4AE070C9" w14:textId="77777777" w:rsidR="00CD65B9" w:rsidRPr="00C361D5" w:rsidRDefault="00CD65B9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Spare clothing for children who may not come prepared with suitable clothing</w:t>
            </w:r>
          </w:p>
          <w:p w14:paraId="1F53A4D1" w14:textId="77777777" w:rsidR="00CD65B9" w:rsidRDefault="00CD65B9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 xml:space="preserve">Weather forecast checked ahead of visit and programme adjusted accordingly.  Any specific controls for extreme weather will be </w:t>
            </w:r>
            <w:r w:rsidR="00C361D5">
              <w:rPr>
                <w:rFonts w:ascii="Arial" w:hAnsi="Arial" w:cs="Arial"/>
              </w:rPr>
              <w:t xml:space="preserve">detailed as follows </w:t>
            </w:r>
            <w:r w:rsidR="00C361D5" w:rsidRPr="00C361D5">
              <w:rPr>
                <w:rFonts w:ascii="Arial" w:hAnsi="Arial" w:cs="Arial"/>
              </w:rPr>
              <w:t>(blank if not applicable):</w:t>
            </w:r>
          </w:p>
          <w:p w14:paraId="66E69893" w14:textId="77777777" w:rsidR="00C361D5" w:rsidRPr="00C361D5" w:rsidRDefault="00C361D5" w:rsidP="00C361D5">
            <w:pPr>
              <w:pStyle w:val="ListParagraph"/>
              <w:numPr>
                <w:ilvl w:val="1"/>
                <w:numId w:val="12"/>
              </w:numPr>
              <w:rPr>
                <w:rFonts w:ascii="Arial" w:hAnsi="Arial" w:cs="Arial"/>
              </w:rPr>
            </w:pPr>
          </w:p>
          <w:p w14:paraId="37783783" w14:textId="77777777" w:rsidR="00CD65B9" w:rsidRPr="00C361D5" w:rsidRDefault="00CD65B9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Where over-exposure to the sun is possible, sun block carried (at least SPF30) and administer</w:t>
            </w:r>
            <w:r w:rsidR="00C361D5">
              <w:rPr>
                <w:rFonts w:ascii="Arial" w:hAnsi="Arial" w:cs="Arial"/>
              </w:rPr>
              <w:t>ed by the children themselves</w:t>
            </w:r>
          </w:p>
          <w:p w14:paraId="19F67CF3" w14:textId="77777777" w:rsidR="00CD65B9" w:rsidRPr="00C361D5" w:rsidRDefault="00CD65B9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Access to bot</w:t>
            </w:r>
            <w:r w:rsidR="00C361D5">
              <w:rPr>
                <w:rFonts w:ascii="Arial" w:hAnsi="Arial" w:cs="Arial"/>
              </w:rPr>
              <w:t>tled drinking water available</w:t>
            </w:r>
          </w:p>
          <w:p w14:paraId="20244062" w14:textId="77777777" w:rsidR="00CD65B9" w:rsidRPr="00C361D5" w:rsidRDefault="00CD65B9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Suitable breaks out of the sun ensured in the time</w:t>
            </w:r>
            <w:r w:rsidR="00C361D5">
              <w:rPr>
                <w:rFonts w:ascii="Arial" w:hAnsi="Arial" w:cs="Arial"/>
              </w:rPr>
              <w:t>table for the day</w:t>
            </w:r>
          </w:p>
        </w:tc>
        <w:tc>
          <w:tcPr>
            <w:tcW w:w="1276" w:type="dxa"/>
            <w:shd w:val="clear" w:color="auto" w:fill="FFFFFF"/>
          </w:tcPr>
          <w:p w14:paraId="29C6BBBB" w14:textId="77777777" w:rsidR="00CD65B9" w:rsidRDefault="00CD65B9" w:rsidP="00A262CA">
            <w:pPr>
              <w:pStyle w:val="ListParagraph"/>
              <w:ind w:left="360"/>
              <w:rPr>
                <w:rFonts w:ascii="Arial" w:hAnsi="Arial"/>
                <w:color w:val="17365D" w:themeColor="text2" w:themeShade="BF"/>
              </w:rPr>
            </w:pPr>
          </w:p>
        </w:tc>
      </w:tr>
      <w:tr w:rsidR="00DA437C" w:rsidRPr="00D718F4" w14:paraId="1F5EC113" w14:textId="77777777" w:rsidTr="00946AC6">
        <w:trPr>
          <w:trHeight w:val="2393"/>
        </w:trPr>
        <w:tc>
          <w:tcPr>
            <w:tcW w:w="1560" w:type="dxa"/>
            <w:shd w:val="clear" w:color="auto" w:fill="FFFFFF"/>
          </w:tcPr>
          <w:p w14:paraId="119A719C" w14:textId="77777777" w:rsidR="00DA437C" w:rsidRPr="00C361D5" w:rsidRDefault="00C7241F" w:rsidP="00C361D5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Risk</w:t>
            </w:r>
            <w:r w:rsidR="00DA437C" w:rsidRPr="00C361D5">
              <w:rPr>
                <w:rFonts w:ascii="Arial" w:hAnsi="Arial" w:cs="Arial"/>
              </w:rPr>
              <w:t xml:space="preserve"> of abuse</w:t>
            </w:r>
            <w:r w:rsidR="00C361D5" w:rsidRPr="00C361D5">
              <w:rPr>
                <w:rFonts w:ascii="Arial" w:hAnsi="Arial" w:cs="Arial"/>
              </w:rPr>
              <w:t xml:space="preserve"> and bullying</w:t>
            </w:r>
          </w:p>
        </w:tc>
        <w:tc>
          <w:tcPr>
            <w:tcW w:w="1414" w:type="dxa"/>
            <w:shd w:val="clear" w:color="auto" w:fill="FFFFFF"/>
          </w:tcPr>
          <w:p w14:paraId="6D051DB3" w14:textId="77777777" w:rsidR="00DA437C" w:rsidRPr="00C361D5" w:rsidRDefault="00DA437C" w:rsidP="00C361D5">
            <w:pPr>
              <w:spacing w:after="0" w:line="240" w:lineRule="auto"/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Adults</w:t>
            </w:r>
          </w:p>
          <w:p w14:paraId="7851466C" w14:textId="77777777" w:rsidR="00DA437C" w:rsidRPr="00C361D5" w:rsidRDefault="00DA437C" w:rsidP="00C361D5">
            <w:pPr>
              <w:spacing w:after="0" w:line="240" w:lineRule="auto"/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Children</w:t>
            </w:r>
          </w:p>
        </w:tc>
        <w:tc>
          <w:tcPr>
            <w:tcW w:w="1277" w:type="dxa"/>
            <w:shd w:val="clear" w:color="auto" w:fill="FFFFFF"/>
          </w:tcPr>
          <w:p w14:paraId="61079ABD" w14:textId="77777777" w:rsidR="00DA437C" w:rsidRPr="00C361D5" w:rsidRDefault="00DA437C" w:rsidP="00C361D5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0066" w:type="dxa"/>
            <w:shd w:val="clear" w:color="auto" w:fill="FFFFFF"/>
          </w:tcPr>
          <w:p w14:paraId="7BC82816" w14:textId="77777777" w:rsidR="00DA437C" w:rsidRPr="00C361D5" w:rsidRDefault="00DA437C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 xml:space="preserve">All </w:t>
            </w:r>
            <w:r w:rsidR="00946AC6">
              <w:rPr>
                <w:rFonts w:ascii="Arial" w:hAnsi="Arial" w:cs="Arial"/>
              </w:rPr>
              <w:t xml:space="preserve">adult supervisors </w:t>
            </w:r>
            <w:r w:rsidRPr="00C361D5">
              <w:rPr>
                <w:rFonts w:ascii="Arial" w:hAnsi="Arial" w:cs="Arial"/>
              </w:rPr>
              <w:t xml:space="preserve">will hold an </w:t>
            </w:r>
            <w:proofErr w:type="gramStart"/>
            <w:r w:rsidRPr="00C361D5">
              <w:rPr>
                <w:rFonts w:ascii="Arial" w:hAnsi="Arial" w:cs="Arial"/>
              </w:rPr>
              <w:t>up to date</w:t>
            </w:r>
            <w:proofErr w:type="gramEnd"/>
            <w:r w:rsidRPr="00C361D5">
              <w:rPr>
                <w:rFonts w:ascii="Arial" w:hAnsi="Arial" w:cs="Arial"/>
              </w:rPr>
              <w:t xml:space="preserve"> DBS and have completed basic awareness safeguarding training</w:t>
            </w:r>
          </w:p>
          <w:p w14:paraId="48B6D59E" w14:textId="77777777" w:rsidR="001C618C" w:rsidRPr="00C361D5" w:rsidRDefault="001C618C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All adult</w:t>
            </w:r>
            <w:r w:rsidR="00946AC6">
              <w:rPr>
                <w:rFonts w:ascii="Arial" w:hAnsi="Arial" w:cs="Arial"/>
              </w:rPr>
              <w:t xml:space="preserve"> supervisors </w:t>
            </w:r>
            <w:r w:rsidRPr="00C361D5">
              <w:rPr>
                <w:rFonts w:ascii="Arial" w:hAnsi="Arial" w:cs="Arial"/>
              </w:rPr>
              <w:t>will be aware of and comply with the safeguarding policy and procedures</w:t>
            </w:r>
          </w:p>
          <w:p w14:paraId="292DF161" w14:textId="77777777" w:rsidR="001C618C" w:rsidRPr="00C361D5" w:rsidRDefault="001C618C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Children and parents will be given information on safeguarding in advance of the trip and informed of who to report any concerns to</w:t>
            </w:r>
          </w:p>
          <w:p w14:paraId="6291EE0D" w14:textId="77777777" w:rsidR="001C618C" w:rsidRPr="00C361D5" w:rsidRDefault="00C361D5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ChildLine</w:t>
            </w:r>
            <w:r w:rsidR="001C618C" w:rsidRPr="00C361D5">
              <w:rPr>
                <w:rFonts w:ascii="Arial" w:hAnsi="Arial" w:cs="Arial"/>
              </w:rPr>
              <w:t xml:space="preserve"> and NSPCC numbers will be shared with staff, parents and children</w:t>
            </w:r>
          </w:p>
          <w:p w14:paraId="1366646F" w14:textId="77777777" w:rsidR="00DA437C" w:rsidRPr="00C361D5" w:rsidRDefault="00DA437C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 xml:space="preserve">Minimum </w:t>
            </w:r>
            <w:r w:rsidR="001C618C" w:rsidRPr="00C361D5">
              <w:rPr>
                <w:rFonts w:ascii="Arial" w:hAnsi="Arial" w:cs="Arial"/>
              </w:rPr>
              <w:t>staff</w:t>
            </w:r>
            <w:r w:rsidRPr="00C361D5">
              <w:rPr>
                <w:rFonts w:ascii="Arial" w:hAnsi="Arial" w:cs="Arial"/>
              </w:rPr>
              <w:t>/player ratios will be</w:t>
            </w:r>
          </w:p>
          <w:p w14:paraId="5A27A587" w14:textId="77777777" w:rsidR="00DA437C" w:rsidRPr="00C361D5" w:rsidRDefault="00DA437C" w:rsidP="00C361D5">
            <w:pPr>
              <w:pStyle w:val="ListParagraph"/>
              <w:numPr>
                <w:ilvl w:val="1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2:8 for children 10 and under</w:t>
            </w:r>
          </w:p>
          <w:p w14:paraId="3E061684" w14:textId="77777777" w:rsidR="00DA437C" w:rsidRPr="00C361D5" w:rsidRDefault="00DA437C" w:rsidP="00C361D5">
            <w:pPr>
              <w:pStyle w:val="ListParagraph"/>
              <w:numPr>
                <w:ilvl w:val="1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2:10 for children aged 11 and over</w:t>
            </w:r>
          </w:p>
          <w:p w14:paraId="0A9AA411" w14:textId="77777777" w:rsidR="00DA437C" w:rsidRPr="00C361D5" w:rsidRDefault="00DA437C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Adult</w:t>
            </w:r>
            <w:r w:rsidR="00946AC6">
              <w:rPr>
                <w:rFonts w:ascii="Arial" w:hAnsi="Arial" w:cs="Arial"/>
              </w:rPr>
              <w:t xml:space="preserve"> supervisors</w:t>
            </w:r>
            <w:r w:rsidRPr="00C361D5">
              <w:rPr>
                <w:rFonts w:ascii="Arial" w:hAnsi="Arial" w:cs="Arial"/>
              </w:rPr>
              <w:t xml:space="preserve"> will only enter children’s bedrooms when required for the trip purposes (i.e. room inspection) and will do so as pairs</w:t>
            </w:r>
          </w:p>
          <w:p w14:paraId="6994D90B" w14:textId="77777777" w:rsidR="00C361D5" w:rsidRPr="00C361D5" w:rsidRDefault="00C361D5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Room inspections conducted by two adult</w:t>
            </w:r>
            <w:r w:rsidR="00946AC6">
              <w:rPr>
                <w:rFonts w:ascii="Arial" w:hAnsi="Arial" w:cs="Arial"/>
              </w:rPr>
              <w:t xml:space="preserve"> </w:t>
            </w:r>
            <w:r w:rsidRPr="00C361D5">
              <w:rPr>
                <w:rFonts w:ascii="Arial" w:hAnsi="Arial" w:cs="Arial"/>
              </w:rPr>
              <w:t>s</w:t>
            </w:r>
            <w:r w:rsidR="00946AC6">
              <w:rPr>
                <w:rFonts w:ascii="Arial" w:hAnsi="Arial" w:cs="Arial"/>
              </w:rPr>
              <w:t>upervisors</w:t>
            </w:r>
            <w:r w:rsidRPr="00C361D5">
              <w:rPr>
                <w:rFonts w:ascii="Arial" w:hAnsi="Arial" w:cs="Arial"/>
              </w:rPr>
              <w:t xml:space="preserve"> each day</w:t>
            </w:r>
          </w:p>
          <w:p w14:paraId="0E577608" w14:textId="77777777" w:rsidR="00DA437C" w:rsidRPr="00C361D5" w:rsidRDefault="00DA437C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Communication with children through electronic devices will be conducted in accordance with the online safety and communication policy</w:t>
            </w:r>
          </w:p>
          <w:p w14:paraId="4C57CE1F" w14:textId="77777777" w:rsidR="00DA437C" w:rsidRPr="00C361D5" w:rsidRDefault="00DA437C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Children required to complete and return the acceptable use statement for internet and social media use</w:t>
            </w:r>
          </w:p>
          <w:p w14:paraId="5F8B6476" w14:textId="77777777" w:rsidR="001C618C" w:rsidRPr="00C361D5" w:rsidRDefault="00946AC6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</w:t>
            </w:r>
            <w:r w:rsidR="00C361D5" w:rsidRPr="00C361D5">
              <w:rPr>
                <w:rFonts w:ascii="Arial" w:hAnsi="Arial" w:cs="Arial"/>
              </w:rPr>
              <w:t xml:space="preserve">dults not associated with the trip will not be allowed to have unsupervised contact with </w:t>
            </w:r>
            <w:r w:rsidR="00C361D5" w:rsidRPr="00C361D5">
              <w:rPr>
                <w:rFonts w:ascii="Arial" w:hAnsi="Arial" w:cs="Arial"/>
              </w:rPr>
              <w:lastRenderedPageBreak/>
              <w:t>children</w:t>
            </w:r>
          </w:p>
          <w:p w14:paraId="0199DD9C" w14:textId="77777777" w:rsidR="00C361D5" w:rsidRPr="00C361D5" w:rsidRDefault="00C361D5" w:rsidP="00C361D5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All children provided with code of conduct for the trip</w:t>
            </w:r>
          </w:p>
          <w:p w14:paraId="06D75BE1" w14:textId="77777777" w:rsidR="00C361D5" w:rsidRPr="00C361D5" w:rsidRDefault="00C361D5" w:rsidP="00946AC6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All adult</w:t>
            </w:r>
            <w:r w:rsidR="00946AC6">
              <w:rPr>
                <w:rFonts w:ascii="Arial" w:hAnsi="Arial" w:cs="Arial"/>
              </w:rPr>
              <w:t xml:space="preserve"> </w:t>
            </w:r>
            <w:r w:rsidRPr="00C361D5">
              <w:rPr>
                <w:rFonts w:ascii="Arial" w:hAnsi="Arial" w:cs="Arial"/>
              </w:rPr>
              <w:t>s</w:t>
            </w:r>
            <w:r w:rsidR="00946AC6">
              <w:rPr>
                <w:rFonts w:ascii="Arial" w:hAnsi="Arial" w:cs="Arial"/>
              </w:rPr>
              <w:t>upervisors</w:t>
            </w:r>
            <w:r w:rsidRPr="00C361D5">
              <w:rPr>
                <w:rFonts w:ascii="Arial" w:hAnsi="Arial" w:cs="Arial"/>
              </w:rPr>
              <w:t xml:space="preserve"> comply with the anti-bullying policy</w:t>
            </w:r>
          </w:p>
        </w:tc>
        <w:tc>
          <w:tcPr>
            <w:tcW w:w="1276" w:type="dxa"/>
            <w:shd w:val="clear" w:color="auto" w:fill="FFFFFF"/>
          </w:tcPr>
          <w:p w14:paraId="0EEC6EAE" w14:textId="77777777" w:rsidR="00DA437C" w:rsidRDefault="00DA437C" w:rsidP="00A262CA">
            <w:pPr>
              <w:pStyle w:val="ListParagraph"/>
              <w:ind w:left="360"/>
              <w:rPr>
                <w:rFonts w:ascii="Arial" w:hAnsi="Arial"/>
                <w:color w:val="17365D" w:themeColor="text2" w:themeShade="BF"/>
              </w:rPr>
            </w:pPr>
          </w:p>
        </w:tc>
      </w:tr>
      <w:tr w:rsidR="00C361D5" w:rsidRPr="00D718F4" w14:paraId="1C24CD2D" w14:textId="77777777" w:rsidTr="00946AC6">
        <w:trPr>
          <w:trHeight w:val="2393"/>
        </w:trPr>
        <w:tc>
          <w:tcPr>
            <w:tcW w:w="1560" w:type="dxa"/>
            <w:shd w:val="clear" w:color="auto" w:fill="FFFFFF"/>
          </w:tcPr>
          <w:p w14:paraId="1121A60C" w14:textId="77777777" w:rsidR="00C361D5" w:rsidRPr="00C361D5" w:rsidRDefault="00057019" w:rsidP="00C361D5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Inappropriate transportation methods</w:t>
            </w:r>
          </w:p>
        </w:tc>
        <w:tc>
          <w:tcPr>
            <w:tcW w:w="1414" w:type="dxa"/>
            <w:shd w:val="clear" w:color="auto" w:fill="FFFFFF"/>
          </w:tcPr>
          <w:p w14:paraId="52EBD5AA" w14:textId="77777777" w:rsidR="00C361D5" w:rsidRDefault="00C361D5" w:rsidP="00C361D5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Adults</w:t>
            </w:r>
          </w:p>
          <w:p w14:paraId="3C70BEE6" w14:textId="77777777" w:rsidR="00C361D5" w:rsidRPr="00C361D5" w:rsidRDefault="00C361D5" w:rsidP="00C361D5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Children</w:t>
            </w:r>
          </w:p>
        </w:tc>
        <w:tc>
          <w:tcPr>
            <w:tcW w:w="1277" w:type="dxa"/>
            <w:shd w:val="clear" w:color="auto" w:fill="FFFFFF"/>
          </w:tcPr>
          <w:p w14:paraId="4C586182" w14:textId="77777777" w:rsidR="00C361D5" w:rsidRPr="00C361D5" w:rsidRDefault="00C361D5" w:rsidP="00C361D5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0066" w:type="dxa"/>
            <w:shd w:val="clear" w:color="auto" w:fill="FFFFFF"/>
          </w:tcPr>
          <w:p w14:paraId="75A19DE7" w14:textId="77777777" w:rsidR="00C361D5" w:rsidRDefault="00C7241F" w:rsidP="00C7241F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All transportation has been formally agreed for the purposes of the trip</w:t>
            </w:r>
          </w:p>
          <w:p w14:paraId="5433936A" w14:textId="77777777" w:rsidR="00C7241F" w:rsidRDefault="00C7241F" w:rsidP="00C7241F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Minimum of two adult</w:t>
            </w:r>
            <w:r w:rsidR="00946AC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s</w:t>
            </w:r>
            <w:r w:rsidR="00946AC6">
              <w:rPr>
                <w:rFonts w:ascii="Arial" w:hAnsi="Arial" w:cs="Arial"/>
              </w:rPr>
              <w:t>upervisors</w:t>
            </w:r>
            <w:r>
              <w:rPr>
                <w:rFonts w:ascii="Arial" w:hAnsi="Arial" w:cs="Arial"/>
              </w:rPr>
              <w:t xml:space="preserve"> will travel in the vehicle with juniors sat in the back at all times (i</w:t>
            </w:r>
            <w:r w:rsidRPr="00C7241F">
              <w:rPr>
                <w:rFonts w:ascii="Arial" w:hAnsi="Arial" w:cs="Arial"/>
              </w:rPr>
              <w:t>n emergency situations it may be necessary for one adult</w:t>
            </w:r>
            <w:r>
              <w:rPr>
                <w:rFonts w:ascii="Arial" w:hAnsi="Arial" w:cs="Arial"/>
              </w:rPr>
              <w:t xml:space="preserve"> </w:t>
            </w:r>
            <w:r w:rsidR="00946AC6">
              <w:rPr>
                <w:rFonts w:ascii="Arial" w:hAnsi="Arial" w:cs="Arial"/>
              </w:rPr>
              <w:t xml:space="preserve">supervisor </w:t>
            </w:r>
            <w:r>
              <w:rPr>
                <w:rFonts w:ascii="Arial" w:hAnsi="Arial" w:cs="Arial"/>
              </w:rPr>
              <w:t>to drive a child to a hospital)</w:t>
            </w:r>
          </w:p>
          <w:p w14:paraId="59AB23F2" w14:textId="77777777" w:rsidR="00C7241F" w:rsidRDefault="00C7241F" w:rsidP="00C7241F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</w:t>
            </w:r>
            <w:r w:rsidRPr="00C7241F">
              <w:rPr>
                <w:rFonts w:ascii="Arial" w:hAnsi="Arial" w:cs="Arial"/>
              </w:rPr>
              <w:t>arents</w:t>
            </w:r>
            <w:r>
              <w:rPr>
                <w:rFonts w:ascii="Arial" w:hAnsi="Arial" w:cs="Arial"/>
              </w:rPr>
              <w:t xml:space="preserve"> and children will</w:t>
            </w:r>
            <w:r w:rsidRPr="00C7241F">
              <w:rPr>
                <w:rFonts w:ascii="Arial" w:hAnsi="Arial" w:cs="Arial"/>
              </w:rPr>
              <w:t xml:space="preserve"> be informed of the destination, reason for the journey and who the driver</w:t>
            </w:r>
            <w:r>
              <w:rPr>
                <w:rFonts w:ascii="Arial" w:hAnsi="Arial" w:cs="Arial"/>
              </w:rPr>
              <w:t xml:space="preserve"> and second adult</w:t>
            </w:r>
            <w:r w:rsidRPr="00C7241F">
              <w:rPr>
                <w:rFonts w:ascii="Arial" w:hAnsi="Arial" w:cs="Arial"/>
              </w:rPr>
              <w:t xml:space="preserve"> </w:t>
            </w:r>
            <w:r w:rsidR="00946AC6">
              <w:rPr>
                <w:rFonts w:ascii="Arial" w:hAnsi="Arial" w:cs="Arial"/>
              </w:rPr>
              <w:t xml:space="preserve">supervisor </w:t>
            </w:r>
            <w:r w:rsidRPr="00C7241F">
              <w:rPr>
                <w:rFonts w:ascii="Arial" w:hAnsi="Arial" w:cs="Arial"/>
              </w:rPr>
              <w:t>will be</w:t>
            </w:r>
          </w:p>
          <w:p w14:paraId="158EDDF9" w14:textId="77777777" w:rsidR="00C7241F" w:rsidRDefault="00C7241F" w:rsidP="00C7241F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Parents will have provided a consent form confirming they are happy for their child to be taken in the car</w:t>
            </w:r>
          </w:p>
          <w:p w14:paraId="24E651E1" w14:textId="77777777" w:rsidR="00C7241F" w:rsidRDefault="00C7241F" w:rsidP="00C7241F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</w:rPr>
            </w:pPr>
            <w:r w:rsidRPr="00C7241F">
              <w:rPr>
                <w:rFonts w:ascii="Arial" w:hAnsi="Arial" w:cs="Arial"/>
              </w:rPr>
              <w:t xml:space="preserve">Drivers </w:t>
            </w:r>
            <w:r>
              <w:rPr>
                <w:rFonts w:ascii="Arial" w:hAnsi="Arial" w:cs="Arial"/>
              </w:rPr>
              <w:t>will</w:t>
            </w:r>
            <w:r w:rsidRPr="00C7241F">
              <w:rPr>
                <w:rFonts w:ascii="Arial" w:hAnsi="Arial" w:cs="Arial"/>
              </w:rPr>
              <w:t xml:space="preserve"> have a valid UK driving licence, satisfactory DBS check (if applicable), MOT certif</w:t>
            </w:r>
            <w:r>
              <w:rPr>
                <w:rFonts w:ascii="Arial" w:hAnsi="Arial" w:cs="Arial"/>
              </w:rPr>
              <w:t>icate, road tax and insurance</w:t>
            </w:r>
          </w:p>
          <w:p w14:paraId="32DFF5F6" w14:textId="77777777" w:rsidR="00C7241F" w:rsidRDefault="00C7241F" w:rsidP="00C7241F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</w:rPr>
            </w:pPr>
            <w:r w:rsidRPr="00C7241F">
              <w:rPr>
                <w:rFonts w:ascii="Arial" w:hAnsi="Arial" w:cs="Arial"/>
              </w:rPr>
              <w:t xml:space="preserve">All travellers </w:t>
            </w:r>
            <w:r>
              <w:rPr>
                <w:rFonts w:ascii="Arial" w:hAnsi="Arial" w:cs="Arial"/>
              </w:rPr>
              <w:t>will</w:t>
            </w:r>
            <w:r w:rsidRPr="00C7241F">
              <w:rPr>
                <w:rFonts w:ascii="Arial" w:hAnsi="Arial" w:cs="Arial"/>
              </w:rPr>
              <w:t xml:space="preserve"> comply with laws on the u</w:t>
            </w:r>
            <w:r>
              <w:rPr>
                <w:rFonts w:ascii="Arial" w:hAnsi="Arial" w:cs="Arial"/>
              </w:rPr>
              <w:t>se of seatbelts and restraints</w:t>
            </w:r>
          </w:p>
          <w:p w14:paraId="54EBB44F" w14:textId="77777777" w:rsidR="00C7241F" w:rsidRPr="00C7241F" w:rsidRDefault="00C7241F" w:rsidP="00C7241F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Rest breaks taken for every two hours of driving</w:t>
            </w:r>
          </w:p>
        </w:tc>
        <w:tc>
          <w:tcPr>
            <w:tcW w:w="1276" w:type="dxa"/>
            <w:shd w:val="clear" w:color="auto" w:fill="FFFFFF"/>
          </w:tcPr>
          <w:p w14:paraId="717121A6" w14:textId="77777777" w:rsidR="00C361D5" w:rsidRDefault="00C361D5" w:rsidP="00A262CA">
            <w:pPr>
              <w:pStyle w:val="ListParagraph"/>
              <w:ind w:left="360"/>
              <w:rPr>
                <w:rFonts w:ascii="Arial" w:hAnsi="Arial"/>
                <w:color w:val="17365D" w:themeColor="text2" w:themeShade="BF"/>
              </w:rPr>
            </w:pPr>
          </w:p>
        </w:tc>
      </w:tr>
      <w:tr w:rsidR="00097737" w:rsidRPr="00D718F4" w14:paraId="687D2D67" w14:textId="77777777" w:rsidTr="00946AC6">
        <w:trPr>
          <w:trHeight w:val="1401"/>
        </w:trPr>
        <w:tc>
          <w:tcPr>
            <w:tcW w:w="1560" w:type="dxa"/>
            <w:shd w:val="clear" w:color="auto" w:fill="FFFFFF"/>
          </w:tcPr>
          <w:p w14:paraId="4ADFF22B" w14:textId="77777777" w:rsidR="00097737" w:rsidRDefault="00057019" w:rsidP="00057019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Inappropriate photography, </w:t>
            </w:r>
            <w:r w:rsidR="00097737">
              <w:rPr>
                <w:rFonts w:ascii="Arial" w:hAnsi="Arial" w:cs="Arial"/>
              </w:rPr>
              <w:t>filming</w:t>
            </w:r>
            <w:r>
              <w:rPr>
                <w:rFonts w:ascii="Arial" w:hAnsi="Arial" w:cs="Arial"/>
              </w:rPr>
              <w:t xml:space="preserve"> and social media activity</w:t>
            </w:r>
          </w:p>
        </w:tc>
        <w:tc>
          <w:tcPr>
            <w:tcW w:w="1414" w:type="dxa"/>
            <w:shd w:val="clear" w:color="auto" w:fill="FFFFFF"/>
          </w:tcPr>
          <w:p w14:paraId="0C5A25A7" w14:textId="77777777" w:rsidR="00097737" w:rsidRDefault="00097737" w:rsidP="00C361D5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Children</w:t>
            </w:r>
          </w:p>
        </w:tc>
        <w:tc>
          <w:tcPr>
            <w:tcW w:w="1277" w:type="dxa"/>
            <w:shd w:val="clear" w:color="auto" w:fill="FFFFFF"/>
          </w:tcPr>
          <w:p w14:paraId="79633CD3" w14:textId="77777777" w:rsidR="00097737" w:rsidRPr="00C361D5" w:rsidRDefault="00097737" w:rsidP="00C361D5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0066" w:type="dxa"/>
            <w:shd w:val="clear" w:color="auto" w:fill="FFFFFF"/>
          </w:tcPr>
          <w:p w14:paraId="6F215D97" w14:textId="77777777" w:rsidR="00097737" w:rsidRDefault="00097737" w:rsidP="00057019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LTA/County</w:t>
            </w:r>
            <w:r w:rsidR="006B2BB7">
              <w:rPr>
                <w:rFonts w:ascii="Arial" w:hAnsi="Arial" w:cs="Arial"/>
              </w:rPr>
              <w:t>/Club</w:t>
            </w:r>
            <w:r>
              <w:rPr>
                <w:rFonts w:ascii="Arial" w:hAnsi="Arial" w:cs="Arial"/>
              </w:rPr>
              <w:t xml:space="preserve"> photography policy in effect/adopted</w:t>
            </w:r>
          </w:p>
          <w:p w14:paraId="6E105C1E" w14:textId="77777777" w:rsidR="00097737" w:rsidRDefault="00097737" w:rsidP="00057019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County</w:t>
            </w:r>
            <w:r w:rsidR="006B2BB7">
              <w:rPr>
                <w:rFonts w:ascii="Arial" w:hAnsi="Arial" w:cs="Arial"/>
              </w:rPr>
              <w:t>/Club</w:t>
            </w:r>
            <w:r>
              <w:rPr>
                <w:rFonts w:ascii="Arial" w:hAnsi="Arial" w:cs="Arial"/>
              </w:rPr>
              <w:t xml:space="preserve"> online safety and communication policy in effect</w:t>
            </w:r>
          </w:p>
          <w:p w14:paraId="04AAEB41" w14:textId="77777777" w:rsidR="00097737" w:rsidRDefault="00946AC6" w:rsidP="00057019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All adult supervisors</w:t>
            </w:r>
            <w:r w:rsidR="00097737">
              <w:rPr>
                <w:rFonts w:ascii="Arial" w:hAnsi="Arial" w:cs="Arial"/>
              </w:rPr>
              <w:t xml:space="preserve"> on trip familiar with the LTA photography and filming best practice guidance</w:t>
            </w:r>
          </w:p>
          <w:p w14:paraId="2C0FD5EF" w14:textId="77777777" w:rsidR="00057019" w:rsidRPr="00946AC6" w:rsidRDefault="00057019" w:rsidP="00946AC6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</w:rPr>
            </w:pPr>
            <w:r w:rsidRPr="00C361D5">
              <w:rPr>
                <w:rFonts w:ascii="Arial" w:hAnsi="Arial" w:cs="Arial"/>
              </w:rPr>
              <w:t>Children required to complete and return the acceptable use statement for internet and social media use</w:t>
            </w:r>
          </w:p>
        </w:tc>
        <w:tc>
          <w:tcPr>
            <w:tcW w:w="1276" w:type="dxa"/>
            <w:shd w:val="clear" w:color="auto" w:fill="FFFFFF"/>
          </w:tcPr>
          <w:p w14:paraId="768F09F0" w14:textId="77777777" w:rsidR="00097737" w:rsidRDefault="00097737" w:rsidP="00A262CA">
            <w:pPr>
              <w:pStyle w:val="ListParagraph"/>
              <w:ind w:left="360"/>
              <w:rPr>
                <w:rFonts w:ascii="Arial" w:hAnsi="Arial"/>
                <w:color w:val="17365D" w:themeColor="text2" w:themeShade="BF"/>
              </w:rPr>
            </w:pPr>
          </w:p>
        </w:tc>
      </w:tr>
      <w:tr w:rsidR="00097737" w:rsidRPr="00D718F4" w14:paraId="73723F19" w14:textId="77777777" w:rsidTr="00946AC6">
        <w:trPr>
          <w:trHeight w:val="1810"/>
        </w:trPr>
        <w:tc>
          <w:tcPr>
            <w:tcW w:w="1560" w:type="dxa"/>
            <w:shd w:val="clear" w:color="auto" w:fill="FFFFFF"/>
          </w:tcPr>
          <w:p w14:paraId="2543B3F1" w14:textId="77777777" w:rsidR="00097737" w:rsidRDefault="00057019" w:rsidP="00057019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Missing </w:t>
            </w:r>
            <w:r w:rsidR="00097737">
              <w:rPr>
                <w:rFonts w:ascii="Arial" w:hAnsi="Arial" w:cs="Arial"/>
              </w:rPr>
              <w:t>children</w:t>
            </w:r>
          </w:p>
        </w:tc>
        <w:tc>
          <w:tcPr>
            <w:tcW w:w="1414" w:type="dxa"/>
            <w:shd w:val="clear" w:color="auto" w:fill="FFFFFF"/>
          </w:tcPr>
          <w:p w14:paraId="315AF121" w14:textId="77777777" w:rsidR="00097737" w:rsidRDefault="00097737" w:rsidP="00C361D5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Children</w:t>
            </w:r>
          </w:p>
        </w:tc>
        <w:tc>
          <w:tcPr>
            <w:tcW w:w="1277" w:type="dxa"/>
            <w:shd w:val="clear" w:color="auto" w:fill="FFFFFF"/>
          </w:tcPr>
          <w:p w14:paraId="08E14AE5" w14:textId="77777777" w:rsidR="00097737" w:rsidRPr="00C361D5" w:rsidRDefault="00097737" w:rsidP="00C361D5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0066" w:type="dxa"/>
            <w:shd w:val="clear" w:color="auto" w:fill="FFFFFF"/>
          </w:tcPr>
          <w:p w14:paraId="4602E6BE" w14:textId="77777777" w:rsidR="00097737" w:rsidRPr="00057019" w:rsidRDefault="00097737" w:rsidP="00057019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</w:rPr>
            </w:pPr>
            <w:r w:rsidRPr="00057019">
              <w:rPr>
                <w:rFonts w:ascii="Arial" w:hAnsi="Arial" w:cs="Arial"/>
              </w:rPr>
              <w:t>Missing player flowchart</w:t>
            </w:r>
            <w:r w:rsidR="00057019" w:rsidRPr="00057019">
              <w:rPr>
                <w:rFonts w:ascii="Arial" w:hAnsi="Arial" w:cs="Arial"/>
              </w:rPr>
              <w:t xml:space="preserve"> (</w:t>
            </w:r>
            <w:r w:rsidR="00057019">
              <w:rPr>
                <w:rFonts w:ascii="Arial" w:hAnsi="Arial" w:cs="Arial"/>
              </w:rPr>
              <w:t>copy in</w:t>
            </w:r>
            <w:r w:rsidR="00057019" w:rsidRPr="00057019">
              <w:rPr>
                <w:rFonts w:ascii="Arial" w:hAnsi="Arial" w:cs="Arial"/>
              </w:rPr>
              <w:t xml:space="preserve"> LTA </w:t>
            </w:r>
            <w:bookmarkStart w:id="0" w:name="_Toc489957651"/>
            <w:bookmarkStart w:id="1" w:name="_Toc489958281"/>
            <w:bookmarkStart w:id="2" w:name="_Toc499636905"/>
            <w:bookmarkStart w:id="3" w:name="_Toc503370304"/>
            <w:r w:rsidR="00057019" w:rsidRPr="00057019">
              <w:rPr>
                <w:rFonts w:ascii="Arial" w:hAnsi="Arial" w:cs="Arial"/>
              </w:rPr>
              <w:t>Safeguarding at events, activities and competitions</w:t>
            </w:r>
            <w:bookmarkEnd w:id="0"/>
            <w:bookmarkEnd w:id="1"/>
            <w:bookmarkEnd w:id="2"/>
            <w:bookmarkEnd w:id="3"/>
            <w:r w:rsidR="00057019" w:rsidRPr="00057019">
              <w:rPr>
                <w:rFonts w:ascii="Arial" w:hAnsi="Arial" w:cs="Arial"/>
              </w:rPr>
              <w:t xml:space="preserve"> resource) </w:t>
            </w:r>
            <w:r w:rsidRPr="00057019">
              <w:rPr>
                <w:rFonts w:ascii="Arial" w:hAnsi="Arial" w:cs="Arial"/>
              </w:rPr>
              <w:t xml:space="preserve">provided to all </w:t>
            </w:r>
            <w:r w:rsidR="00946AC6">
              <w:rPr>
                <w:rFonts w:ascii="Arial" w:hAnsi="Arial" w:cs="Arial"/>
              </w:rPr>
              <w:t>adult supervisors</w:t>
            </w:r>
          </w:p>
          <w:p w14:paraId="785ADFA9" w14:textId="77777777" w:rsidR="00097737" w:rsidRDefault="00097737" w:rsidP="00C7241F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Venue management details have been ascertained in advance</w:t>
            </w:r>
          </w:p>
          <w:p w14:paraId="51435207" w14:textId="77777777" w:rsidR="00097737" w:rsidRDefault="00097737" w:rsidP="00C7241F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Contact details for all children mobile devices available to hand if they get separated</w:t>
            </w:r>
          </w:p>
          <w:p w14:paraId="1EAEA525" w14:textId="77777777" w:rsidR="00097737" w:rsidRDefault="00097737" w:rsidP="00C7241F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Children </w:t>
            </w:r>
            <w:r w:rsidR="00057019">
              <w:rPr>
                <w:rFonts w:ascii="Arial" w:hAnsi="Arial" w:cs="Arial"/>
              </w:rPr>
              <w:t xml:space="preserve">informed of </w:t>
            </w:r>
            <w:r>
              <w:rPr>
                <w:rFonts w:ascii="Arial" w:hAnsi="Arial" w:cs="Arial"/>
              </w:rPr>
              <w:t>venue meeting points</w:t>
            </w:r>
            <w:r w:rsidR="00057019">
              <w:rPr>
                <w:rFonts w:ascii="Arial" w:hAnsi="Arial" w:cs="Arial"/>
              </w:rPr>
              <w:t xml:space="preserve"> / where to go if they get separated</w:t>
            </w:r>
          </w:p>
          <w:p w14:paraId="2D0244AC" w14:textId="77777777" w:rsidR="00057019" w:rsidRPr="00057019" w:rsidRDefault="00097737" w:rsidP="00057019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Emergency contact details</w:t>
            </w:r>
            <w:r w:rsidR="00057019">
              <w:rPr>
                <w:rFonts w:ascii="Arial" w:hAnsi="Arial" w:cs="Arial"/>
              </w:rPr>
              <w:t xml:space="preserve"> for all children have been obtained</w:t>
            </w:r>
          </w:p>
        </w:tc>
        <w:tc>
          <w:tcPr>
            <w:tcW w:w="1276" w:type="dxa"/>
            <w:shd w:val="clear" w:color="auto" w:fill="FFFFFF"/>
          </w:tcPr>
          <w:p w14:paraId="4B115838" w14:textId="77777777" w:rsidR="00097737" w:rsidRDefault="00097737" w:rsidP="00A262CA">
            <w:pPr>
              <w:pStyle w:val="ListParagraph"/>
              <w:ind w:left="360"/>
              <w:rPr>
                <w:rFonts w:ascii="Arial" w:hAnsi="Arial"/>
                <w:color w:val="17365D" w:themeColor="text2" w:themeShade="BF"/>
              </w:rPr>
            </w:pPr>
          </w:p>
        </w:tc>
      </w:tr>
      <w:tr w:rsidR="00057019" w:rsidRPr="00D718F4" w14:paraId="06B047AF" w14:textId="77777777" w:rsidTr="00946AC6">
        <w:trPr>
          <w:trHeight w:val="1242"/>
        </w:trPr>
        <w:tc>
          <w:tcPr>
            <w:tcW w:w="1560" w:type="dxa"/>
            <w:shd w:val="clear" w:color="auto" w:fill="FFFFFF"/>
          </w:tcPr>
          <w:p w14:paraId="00EB8B5C" w14:textId="77777777" w:rsidR="00057019" w:rsidRDefault="00057019" w:rsidP="00057019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Inappropriate use of changing facilities</w:t>
            </w:r>
          </w:p>
        </w:tc>
        <w:tc>
          <w:tcPr>
            <w:tcW w:w="1414" w:type="dxa"/>
            <w:shd w:val="clear" w:color="auto" w:fill="FFFFFF"/>
          </w:tcPr>
          <w:p w14:paraId="674E03D7" w14:textId="77777777" w:rsidR="00057019" w:rsidRDefault="00057019" w:rsidP="00C361D5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Adults</w:t>
            </w:r>
          </w:p>
          <w:p w14:paraId="36F62A85" w14:textId="77777777" w:rsidR="00057019" w:rsidRDefault="00057019" w:rsidP="00C361D5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Children</w:t>
            </w:r>
          </w:p>
        </w:tc>
        <w:tc>
          <w:tcPr>
            <w:tcW w:w="1277" w:type="dxa"/>
            <w:shd w:val="clear" w:color="auto" w:fill="FFFFFF"/>
          </w:tcPr>
          <w:p w14:paraId="1CCA0656" w14:textId="77777777" w:rsidR="00057019" w:rsidRPr="00C361D5" w:rsidRDefault="00057019" w:rsidP="00C361D5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0066" w:type="dxa"/>
            <w:shd w:val="clear" w:color="auto" w:fill="FFFFFF"/>
          </w:tcPr>
          <w:p w14:paraId="0D61D8CD" w14:textId="77777777" w:rsidR="00057019" w:rsidRDefault="00057019" w:rsidP="00057019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Details of venue changing facilities to be ascertained in advance</w:t>
            </w:r>
          </w:p>
          <w:p w14:paraId="7DC6F5DA" w14:textId="77777777" w:rsidR="00057019" w:rsidRDefault="00057019" w:rsidP="00057019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Children will have single use of changing facilities / come to the event changed and ready to play and will shower and change back at home/accommodation</w:t>
            </w:r>
          </w:p>
          <w:p w14:paraId="54D2B40A" w14:textId="77777777" w:rsidR="00057019" w:rsidRPr="00057019" w:rsidRDefault="00946AC6" w:rsidP="00057019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</w:t>
            </w:r>
            <w:r w:rsidR="00057019">
              <w:rPr>
                <w:rFonts w:ascii="Arial" w:hAnsi="Arial" w:cs="Arial"/>
              </w:rPr>
              <w:t>dult</w:t>
            </w:r>
            <w:r>
              <w:rPr>
                <w:rFonts w:ascii="Arial" w:hAnsi="Arial" w:cs="Arial"/>
              </w:rPr>
              <w:t xml:space="preserve"> </w:t>
            </w:r>
            <w:r w:rsidR="00057019">
              <w:rPr>
                <w:rFonts w:ascii="Arial" w:hAnsi="Arial" w:cs="Arial"/>
              </w:rPr>
              <w:t>s</w:t>
            </w:r>
            <w:r>
              <w:rPr>
                <w:rFonts w:ascii="Arial" w:hAnsi="Arial" w:cs="Arial"/>
              </w:rPr>
              <w:t>upervisors</w:t>
            </w:r>
            <w:r w:rsidR="00057019">
              <w:rPr>
                <w:rFonts w:ascii="Arial" w:hAnsi="Arial" w:cs="Arial"/>
              </w:rPr>
              <w:t xml:space="preserve"> on the trip will not use the changing facilities at the same time as children</w:t>
            </w:r>
          </w:p>
        </w:tc>
        <w:tc>
          <w:tcPr>
            <w:tcW w:w="1276" w:type="dxa"/>
            <w:shd w:val="clear" w:color="auto" w:fill="FFFFFF"/>
          </w:tcPr>
          <w:p w14:paraId="3251C99D" w14:textId="77777777" w:rsidR="00057019" w:rsidRDefault="00057019" w:rsidP="00A262CA">
            <w:pPr>
              <w:pStyle w:val="ListParagraph"/>
              <w:ind w:left="360"/>
              <w:rPr>
                <w:rFonts w:ascii="Arial" w:hAnsi="Arial"/>
                <w:color w:val="17365D" w:themeColor="text2" w:themeShade="BF"/>
              </w:rPr>
            </w:pPr>
          </w:p>
        </w:tc>
      </w:tr>
      <w:tr w:rsidR="00057019" w:rsidRPr="00D718F4" w14:paraId="299215C7" w14:textId="77777777" w:rsidTr="00946AC6">
        <w:trPr>
          <w:trHeight w:val="1570"/>
        </w:trPr>
        <w:tc>
          <w:tcPr>
            <w:tcW w:w="1560" w:type="dxa"/>
            <w:shd w:val="clear" w:color="auto" w:fill="FFFFFF"/>
          </w:tcPr>
          <w:p w14:paraId="33BAA82B" w14:textId="77777777" w:rsidR="00057019" w:rsidRDefault="00DB2FEF" w:rsidP="00DB2FEF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Late or non-collection of children by parents/carers</w:t>
            </w:r>
          </w:p>
        </w:tc>
        <w:tc>
          <w:tcPr>
            <w:tcW w:w="1414" w:type="dxa"/>
            <w:shd w:val="clear" w:color="auto" w:fill="FFFFFF"/>
          </w:tcPr>
          <w:p w14:paraId="1AD237D0" w14:textId="77777777" w:rsidR="00057019" w:rsidRDefault="00DB2FEF" w:rsidP="00C361D5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Children</w:t>
            </w:r>
          </w:p>
        </w:tc>
        <w:tc>
          <w:tcPr>
            <w:tcW w:w="1277" w:type="dxa"/>
            <w:shd w:val="clear" w:color="auto" w:fill="FFFFFF"/>
          </w:tcPr>
          <w:p w14:paraId="0DB3F743" w14:textId="77777777" w:rsidR="00057019" w:rsidRPr="00C361D5" w:rsidRDefault="00057019" w:rsidP="00C361D5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0066" w:type="dxa"/>
            <w:shd w:val="clear" w:color="auto" w:fill="FFFFFF"/>
          </w:tcPr>
          <w:p w14:paraId="4C2190DE" w14:textId="77777777" w:rsidR="00057019" w:rsidRDefault="00DB2FEF" w:rsidP="00DB2FEF">
            <w:pPr>
              <w:pStyle w:val="ListParagraph"/>
              <w:numPr>
                <w:ilvl w:val="0"/>
                <w:numId w:val="16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Collection arrangements discussed and agreed in advance with parents, including the process that will be followed in the event of non-collection a</w:t>
            </w:r>
          </w:p>
          <w:p w14:paraId="3EBF7216" w14:textId="77777777" w:rsidR="00DB2FEF" w:rsidRDefault="00DB2FEF" w:rsidP="00DB2FEF">
            <w:pPr>
              <w:pStyle w:val="ListParagraph"/>
              <w:numPr>
                <w:ilvl w:val="0"/>
                <w:numId w:val="16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Significant/repeated concerns about timekeeping and non-collection are raised to the</w:t>
            </w:r>
            <w:r w:rsidR="006B2BB7">
              <w:rPr>
                <w:rFonts w:ascii="Arial" w:hAnsi="Arial" w:cs="Arial"/>
              </w:rPr>
              <w:t xml:space="preserve"> Club</w:t>
            </w:r>
            <w:r>
              <w:rPr>
                <w:rFonts w:ascii="Arial" w:hAnsi="Arial" w:cs="Arial"/>
              </w:rPr>
              <w:t xml:space="preserve"> Welfare Officer / County Safeguarding Officer</w:t>
            </w:r>
            <w:r w:rsidR="00946AC6">
              <w:rPr>
                <w:rFonts w:ascii="Arial" w:hAnsi="Arial" w:cs="Arial"/>
              </w:rPr>
              <w:t xml:space="preserve"> (delete as required)</w:t>
            </w:r>
          </w:p>
          <w:p w14:paraId="51887CE0" w14:textId="77777777" w:rsidR="00DB2FEF" w:rsidRPr="00DB2FEF" w:rsidRDefault="00DB2FEF" w:rsidP="00DB2FEF">
            <w:pPr>
              <w:pStyle w:val="ListParagraph"/>
              <w:numPr>
                <w:ilvl w:val="0"/>
                <w:numId w:val="16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 record of late or non-collection is kept on file</w:t>
            </w:r>
          </w:p>
        </w:tc>
        <w:tc>
          <w:tcPr>
            <w:tcW w:w="1276" w:type="dxa"/>
            <w:shd w:val="clear" w:color="auto" w:fill="FFFFFF"/>
          </w:tcPr>
          <w:p w14:paraId="7C2B70C4" w14:textId="77777777" w:rsidR="00057019" w:rsidRDefault="00057019" w:rsidP="00A262CA">
            <w:pPr>
              <w:pStyle w:val="ListParagraph"/>
              <w:ind w:left="360"/>
              <w:rPr>
                <w:rFonts w:ascii="Arial" w:hAnsi="Arial"/>
                <w:color w:val="17365D" w:themeColor="text2" w:themeShade="BF"/>
              </w:rPr>
            </w:pPr>
          </w:p>
        </w:tc>
      </w:tr>
      <w:tr w:rsidR="00057019" w:rsidRPr="00D718F4" w14:paraId="14D0204C" w14:textId="77777777" w:rsidTr="00946AC6">
        <w:trPr>
          <w:trHeight w:val="843"/>
        </w:trPr>
        <w:tc>
          <w:tcPr>
            <w:tcW w:w="1560" w:type="dxa"/>
            <w:shd w:val="clear" w:color="auto" w:fill="FFFFFF"/>
          </w:tcPr>
          <w:p w14:paraId="645A2F75" w14:textId="77777777" w:rsidR="00057019" w:rsidRDefault="00057019" w:rsidP="00057019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Other (detail)</w:t>
            </w:r>
          </w:p>
        </w:tc>
        <w:tc>
          <w:tcPr>
            <w:tcW w:w="1414" w:type="dxa"/>
            <w:shd w:val="clear" w:color="auto" w:fill="FFFFFF"/>
          </w:tcPr>
          <w:p w14:paraId="72DB963C" w14:textId="77777777" w:rsidR="00057019" w:rsidRDefault="00057019" w:rsidP="00C361D5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277" w:type="dxa"/>
            <w:shd w:val="clear" w:color="auto" w:fill="FFFFFF"/>
          </w:tcPr>
          <w:p w14:paraId="6D1F69DD" w14:textId="77777777" w:rsidR="00057019" w:rsidRPr="00C361D5" w:rsidRDefault="00057019" w:rsidP="00C361D5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0066" w:type="dxa"/>
            <w:shd w:val="clear" w:color="auto" w:fill="FFFFFF"/>
          </w:tcPr>
          <w:p w14:paraId="692D3D0B" w14:textId="77777777" w:rsidR="00057019" w:rsidRPr="00057019" w:rsidRDefault="00057019" w:rsidP="00057019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shd w:val="clear" w:color="auto" w:fill="FFFFFF"/>
          </w:tcPr>
          <w:p w14:paraId="078BAF48" w14:textId="77777777" w:rsidR="00057019" w:rsidRDefault="00057019" w:rsidP="00A262CA">
            <w:pPr>
              <w:pStyle w:val="ListParagraph"/>
              <w:ind w:left="360"/>
              <w:rPr>
                <w:rFonts w:ascii="Arial" w:hAnsi="Arial"/>
                <w:color w:val="17365D" w:themeColor="text2" w:themeShade="BF"/>
              </w:rPr>
            </w:pPr>
          </w:p>
        </w:tc>
      </w:tr>
      <w:tr w:rsidR="00DB2FEF" w:rsidRPr="00D718F4" w14:paraId="79C32858" w14:textId="77777777" w:rsidTr="00946AC6">
        <w:trPr>
          <w:trHeight w:val="843"/>
        </w:trPr>
        <w:tc>
          <w:tcPr>
            <w:tcW w:w="1560" w:type="dxa"/>
            <w:shd w:val="clear" w:color="auto" w:fill="FFFFFF"/>
          </w:tcPr>
          <w:p w14:paraId="0F73AD7F" w14:textId="77777777" w:rsidR="00DB2FEF" w:rsidRDefault="00DB2FEF" w:rsidP="00057019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Other (detail)</w:t>
            </w:r>
          </w:p>
        </w:tc>
        <w:tc>
          <w:tcPr>
            <w:tcW w:w="1414" w:type="dxa"/>
            <w:shd w:val="clear" w:color="auto" w:fill="FFFFFF"/>
          </w:tcPr>
          <w:p w14:paraId="63D3A937" w14:textId="77777777" w:rsidR="00DB2FEF" w:rsidRDefault="00DB2FEF" w:rsidP="00C361D5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277" w:type="dxa"/>
            <w:shd w:val="clear" w:color="auto" w:fill="FFFFFF"/>
          </w:tcPr>
          <w:p w14:paraId="4A0F9924" w14:textId="77777777" w:rsidR="00DB2FEF" w:rsidRPr="00C361D5" w:rsidRDefault="00DB2FEF" w:rsidP="00C361D5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0066" w:type="dxa"/>
            <w:shd w:val="clear" w:color="auto" w:fill="FFFFFF"/>
          </w:tcPr>
          <w:p w14:paraId="5372E513" w14:textId="77777777" w:rsidR="00DB2FEF" w:rsidRPr="00057019" w:rsidRDefault="00DB2FEF" w:rsidP="00057019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shd w:val="clear" w:color="auto" w:fill="FFFFFF"/>
          </w:tcPr>
          <w:p w14:paraId="79CAF26D" w14:textId="77777777" w:rsidR="00DB2FEF" w:rsidRDefault="00DB2FEF" w:rsidP="00A262CA">
            <w:pPr>
              <w:pStyle w:val="ListParagraph"/>
              <w:ind w:left="360"/>
              <w:rPr>
                <w:rFonts w:ascii="Arial" w:hAnsi="Arial"/>
                <w:color w:val="17365D" w:themeColor="text2" w:themeShade="BF"/>
              </w:rPr>
            </w:pPr>
          </w:p>
        </w:tc>
      </w:tr>
    </w:tbl>
    <w:p w14:paraId="4EEFB59F" w14:textId="77777777" w:rsidR="009B5316" w:rsidRDefault="009B5316" w:rsidP="009813FA"/>
    <w:tbl>
      <w:tblPr>
        <w:tblStyle w:val="TableGrid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5778"/>
        <w:gridCol w:w="5529"/>
        <w:gridCol w:w="4252"/>
      </w:tblGrid>
      <w:tr w:rsidR="009813FA" w14:paraId="55609933" w14:textId="77777777" w:rsidTr="00CD65B9">
        <w:trPr>
          <w:trHeight w:val="1607"/>
        </w:trPr>
        <w:tc>
          <w:tcPr>
            <w:tcW w:w="5778" w:type="dxa"/>
            <w:shd w:val="pct10" w:color="auto" w:fill="auto"/>
          </w:tcPr>
          <w:p w14:paraId="5D178620" w14:textId="77777777" w:rsidR="009813FA" w:rsidRPr="00946AC6" w:rsidRDefault="009813FA" w:rsidP="00A262CA">
            <w:pPr>
              <w:rPr>
                <w:rFonts w:ascii="Arial" w:hAnsi="Arial" w:cs="Arial"/>
                <w:b/>
              </w:rPr>
            </w:pPr>
            <w:r w:rsidRPr="00946AC6">
              <w:rPr>
                <w:rFonts w:ascii="Arial" w:hAnsi="Arial" w:cs="Arial"/>
                <w:b/>
              </w:rPr>
              <w:t xml:space="preserve">Name </w:t>
            </w:r>
            <w:proofErr w:type="gramStart"/>
            <w:r w:rsidRPr="00946AC6">
              <w:rPr>
                <w:rFonts w:ascii="Arial" w:hAnsi="Arial" w:cs="Arial"/>
                <w:b/>
              </w:rPr>
              <w:t xml:space="preserve">of </w:t>
            </w:r>
            <w:r w:rsidR="00280F41" w:rsidRPr="00946AC6">
              <w:rPr>
                <w:rFonts w:ascii="Arial" w:hAnsi="Arial" w:cs="Arial"/>
                <w:b/>
              </w:rPr>
              <w:t xml:space="preserve"> </w:t>
            </w:r>
            <w:r w:rsidR="00946AC6" w:rsidRPr="00946AC6">
              <w:rPr>
                <w:rFonts w:ascii="Arial" w:hAnsi="Arial" w:cs="Arial"/>
                <w:b/>
              </w:rPr>
              <w:t>Lead</w:t>
            </w:r>
            <w:proofErr w:type="gramEnd"/>
            <w:r w:rsidR="00946AC6" w:rsidRPr="00946AC6">
              <w:rPr>
                <w:rFonts w:ascii="Arial" w:hAnsi="Arial" w:cs="Arial"/>
                <w:b/>
              </w:rPr>
              <w:t xml:space="preserve"> Adult</w:t>
            </w:r>
          </w:p>
          <w:p w14:paraId="6A817302" w14:textId="77777777" w:rsidR="009813FA" w:rsidRPr="00946AC6" w:rsidRDefault="009813FA" w:rsidP="00CD65B9">
            <w:pPr>
              <w:rPr>
                <w:rFonts w:ascii="Arial" w:hAnsi="Arial" w:cs="Arial"/>
                <w:b/>
              </w:rPr>
            </w:pPr>
          </w:p>
        </w:tc>
        <w:tc>
          <w:tcPr>
            <w:tcW w:w="5529" w:type="dxa"/>
            <w:shd w:val="pct10" w:color="auto" w:fill="auto"/>
          </w:tcPr>
          <w:p w14:paraId="0325F776" w14:textId="77777777" w:rsidR="009813FA" w:rsidRPr="00946AC6" w:rsidRDefault="009813FA" w:rsidP="00A262CA">
            <w:pPr>
              <w:rPr>
                <w:rFonts w:ascii="Arial" w:hAnsi="Arial" w:cs="Arial"/>
                <w:b/>
              </w:rPr>
            </w:pPr>
            <w:r w:rsidRPr="00946AC6">
              <w:rPr>
                <w:rFonts w:ascii="Arial" w:hAnsi="Arial" w:cs="Arial"/>
                <w:b/>
              </w:rPr>
              <w:t>Signature:</w:t>
            </w:r>
          </w:p>
        </w:tc>
        <w:tc>
          <w:tcPr>
            <w:tcW w:w="4252" w:type="dxa"/>
            <w:shd w:val="pct10" w:color="auto" w:fill="auto"/>
          </w:tcPr>
          <w:p w14:paraId="62931446" w14:textId="77777777" w:rsidR="009813FA" w:rsidRPr="00946AC6" w:rsidRDefault="009813FA" w:rsidP="00A262CA">
            <w:pPr>
              <w:rPr>
                <w:rFonts w:ascii="Arial" w:hAnsi="Arial" w:cs="Arial"/>
                <w:b/>
              </w:rPr>
            </w:pPr>
            <w:r w:rsidRPr="00946AC6">
              <w:rPr>
                <w:rFonts w:ascii="Arial" w:hAnsi="Arial" w:cs="Arial"/>
                <w:b/>
              </w:rPr>
              <w:t>Date:</w:t>
            </w:r>
          </w:p>
          <w:p w14:paraId="3F7DBA4B" w14:textId="77777777" w:rsidR="00E47A58" w:rsidRPr="00946AC6" w:rsidRDefault="00E47A58" w:rsidP="00A262CA">
            <w:pPr>
              <w:rPr>
                <w:rFonts w:ascii="Arial" w:hAnsi="Arial" w:cs="Arial"/>
                <w:b/>
              </w:rPr>
            </w:pPr>
          </w:p>
        </w:tc>
      </w:tr>
      <w:tr w:rsidR="009813FA" w14:paraId="78D6B960" w14:textId="77777777" w:rsidTr="009B5316">
        <w:trPr>
          <w:trHeight w:val="1584"/>
        </w:trPr>
        <w:tc>
          <w:tcPr>
            <w:tcW w:w="5778" w:type="dxa"/>
            <w:shd w:val="pct10" w:color="auto" w:fill="auto"/>
          </w:tcPr>
          <w:p w14:paraId="75E21E14" w14:textId="77777777" w:rsidR="009813FA" w:rsidRPr="00946AC6" w:rsidRDefault="009813FA" w:rsidP="00946AC6">
            <w:pPr>
              <w:rPr>
                <w:rFonts w:ascii="Arial" w:hAnsi="Arial" w:cs="Arial"/>
                <w:b/>
              </w:rPr>
            </w:pPr>
            <w:r w:rsidRPr="00946AC6">
              <w:rPr>
                <w:rFonts w:ascii="Arial" w:hAnsi="Arial" w:cs="Arial"/>
                <w:b/>
              </w:rPr>
              <w:t xml:space="preserve">Name of </w:t>
            </w:r>
            <w:r w:rsidR="00946AC6" w:rsidRPr="00946AC6">
              <w:rPr>
                <w:rFonts w:ascii="Arial" w:hAnsi="Arial" w:cs="Arial"/>
                <w:b/>
              </w:rPr>
              <w:t>Welfare Officer / County Safeguarding Officer (delete as required)</w:t>
            </w:r>
            <w:r w:rsidRPr="00946AC6"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5529" w:type="dxa"/>
            <w:shd w:val="pct10" w:color="auto" w:fill="auto"/>
          </w:tcPr>
          <w:p w14:paraId="7EA8DC53" w14:textId="77777777" w:rsidR="009813FA" w:rsidRPr="00946AC6" w:rsidRDefault="00CD65B9" w:rsidP="00A262CA">
            <w:pPr>
              <w:rPr>
                <w:rFonts w:ascii="Arial" w:hAnsi="Arial" w:cs="Arial"/>
                <w:b/>
              </w:rPr>
            </w:pPr>
            <w:r w:rsidRPr="00946AC6">
              <w:rPr>
                <w:rFonts w:ascii="Arial" w:hAnsi="Arial" w:cs="Arial"/>
                <w:b/>
              </w:rPr>
              <w:t>S</w:t>
            </w:r>
            <w:r w:rsidR="009813FA" w:rsidRPr="00946AC6">
              <w:rPr>
                <w:rFonts w:ascii="Arial" w:hAnsi="Arial" w:cs="Arial"/>
                <w:b/>
              </w:rPr>
              <w:t>ignature:</w:t>
            </w:r>
            <w:r w:rsidR="009B5316" w:rsidRPr="00946AC6">
              <w:rPr>
                <w:rFonts w:ascii="Arial" w:hAnsi="Arial" w:cs="Arial"/>
                <w:b/>
                <w:noProof/>
              </w:rPr>
              <w:t xml:space="preserve"> </w:t>
            </w:r>
          </w:p>
        </w:tc>
        <w:tc>
          <w:tcPr>
            <w:tcW w:w="4252" w:type="dxa"/>
            <w:shd w:val="pct10" w:color="auto" w:fill="auto"/>
          </w:tcPr>
          <w:p w14:paraId="2F194E1F" w14:textId="77777777" w:rsidR="00E47A58" w:rsidRPr="00946AC6" w:rsidRDefault="009813FA" w:rsidP="00A262CA">
            <w:pPr>
              <w:rPr>
                <w:rFonts w:ascii="Arial" w:hAnsi="Arial" w:cs="Arial"/>
                <w:b/>
              </w:rPr>
            </w:pPr>
            <w:r w:rsidRPr="00946AC6">
              <w:rPr>
                <w:rFonts w:ascii="Arial" w:hAnsi="Arial" w:cs="Arial"/>
                <w:b/>
              </w:rPr>
              <w:t>Date:</w:t>
            </w:r>
          </w:p>
        </w:tc>
      </w:tr>
    </w:tbl>
    <w:p w14:paraId="609287F7" w14:textId="77777777" w:rsidR="009813FA" w:rsidRPr="007F1D4F" w:rsidRDefault="009813FA" w:rsidP="009813FA">
      <w:pPr>
        <w:spacing w:after="0" w:line="240" w:lineRule="auto"/>
        <w:rPr>
          <w:rFonts w:ascii="Arial" w:eastAsia="Times New Roman" w:hAnsi="Arial" w:cs="Times New Roman"/>
          <w:sz w:val="24"/>
          <w:szCs w:val="24"/>
        </w:rPr>
      </w:pPr>
    </w:p>
    <w:p w14:paraId="707704BD" w14:textId="77777777" w:rsidR="00AD7950" w:rsidRDefault="00AD7950"/>
    <w:sectPr w:rsidR="00AD7950" w:rsidSect="009813FA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1C6113F" w14:textId="77777777" w:rsidR="00440DD7" w:rsidRDefault="00440DD7" w:rsidP="009813FA">
      <w:pPr>
        <w:spacing w:after="0" w:line="240" w:lineRule="auto"/>
      </w:pPr>
      <w:r>
        <w:separator/>
      </w:r>
    </w:p>
  </w:endnote>
  <w:endnote w:type="continuationSeparator" w:id="0">
    <w:p w14:paraId="1B151CDF" w14:textId="77777777" w:rsidR="00440DD7" w:rsidRDefault="00440DD7" w:rsidP="009813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Bold">
    <w:altName w:val="Arial"/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517CC03" w14:textId="77777777" w:rsidR="00440DD7" w:rsidRDefault="00440DD7" w:rsidP="009813FA">
      <w:pPr>
        <w:spacing w:after="0" w:line="240" w:lineRule="auto"/>
      </w:pPr>
      <w:r>
        <w:separator/>
      </w:r>
    </w:p>
  </w:footnote>
  <w:footnote w:type="continuationSeparator" w:id="0">
    <w:p w14:paraId="37E405D5" w14:textId="77777777" w:rsidR="00440DD7" w:rsidRDefault="00440DD7" w:rsidP="009813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4166293"/>
    <w:multiLevelType w:val="hybridMultilevel"/>
    <w:tmpl w:val="C0FC3808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7324A58"/>
    <w:multiLevelType w:val="hybridMultilevel"/>
    <w:tmpl w:val="CC3CD4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417E2F"/>
    <w:multiLevelType w:val="hybridMultilevel"/>
    <w:tmpl w:val="3FE6BFF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F7F2BB9"/>
    <w:multiLevelType w:val="hybridMultilevel"/>
    <w:tmpl w:val="03FAD0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6C609C"/>
    <w:multiLevelType w:val="hybridMultilevel"/>
    <w:tmpl w:val="146819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531078"/>
    <w:multiLevelType w:val="hybridMultilevel"/>
    <w:tmpl w:val="0D3C2B74"/>
    <w:lvl w:ilvl="0" w:tplc="08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A6294B"/>
    <w:multiLevelType w:val="hybridMultilevel"/>
    <w:tmpl w:val="BD620D06"/>
    <w:lvl w:ilvl="0" w:tplc="176E20B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8C24B8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05E7D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BA27E1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B3818F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4B0B9F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2A8561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29A42C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9A8329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2FCF477B"/>
    <w:multiLevelType w:val="hybridMultilevel"/>
    <w:tmpl w:val="E65A92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E227F4"/>
    <w:multiLevelType w:val="hybridMultilevel"/>
    <w:tmpl w:val="E44CCAA0"/>
    <w:lvl w:ilvl="0" w:tplc="08090005">
      <w:start w:val="1"/>
      <w:numFmt w:val="bullet"/>
      <w:lvlText w:val=""/>
      <w:lvlJc w:val="left"/>
      <w:pPr>
        <w:ind w:left="5179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589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61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33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05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77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49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21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939" w:hanging="360"/>
      </w:pPr>
      <w:rPr>
        <w:rFonts w:ascii="Wingdings" w:hAnsi="Wingdings" w:hint="default"/>
      </w:rPr>
    </w:lvl>
  </w:abstractNum>
  <w:abstractNum w:abstractNumId="10" w15:restartNumberingAfterBreak="0">
    <w:nsid w:val="3BC53987"/>
    <w:multiLevelType w:val="hybridMultilevel"/>
    <w:tmpl w:val="71BA6D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5362A4"/>
    <w:multiLevelType w:val="hybridMultilevel"/>
    <w:tmpl w:val="00C4BC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490748"/>
    <w:multiLevelType w:val="hybridMultilevel"/>
    <w:tmpl w:val="2370C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F1492D"/>
    <w:multiLevelType w:val="hybridMultilevel"/>
    <w:tmpl w:val="FA787516"/>
    <w:lvl w:ilvl="0" w:tplc="08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38143E6"/>
    <w:multiLevelType w:val="hybridMultilevel"/>
    <w:tmpl w:val="1DFEE20E"/>
    <w:lvl w:ilvl="0" w:tplc="08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15C4A1E"/>
    <w:multiLevelType w:val="hybridMultilevel"/>
    <w:tmpl w:val="3E189260"/>
    <w:lvl w:ilvl="0" w:tplc="08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71366FE4"/>
    <w:multiLevelType w:val="hybridMultilevel"/>
    <w:tmpl w:val="BA4C78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73896454">
    <w:abstractNumId w:val="6"/>
  </w:num>
  <w:num w:numId="2" w16cid:durableId="1767996242">
    <w:abstractNumId w:val="3"/>
  </w:num>
  <w:num w:numId="3" w16cid:durableId="797072076">
    <w:abstractNumId w:val="9"/>
  </w:num>
  <w:num w:numId="4" w16cid:durableId="651059349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  <w:sz w:val="20"/>
        </w:rPr>
      </w:lvl>
    </w:lvlOverride>
  </w:num>
  <w:num w:numId="5" w16cid:durableId="401564894">
    <w:abstractNumId w:val="1"/>
  </w:num>
  <w:num w:numId="6" w16cid:durableId="1081559089">
    <w:abstractNumId w:val="12"/>
  </w:num>
  <w:num w:numId="7" w16cid:durableId="874538422">
    <w:abstractNumId w:val="5"/>
  </w:num>
  <w:num w:numId="8" w16cid:durableId="1125851197">
    <w:abstractNumId w:val="15"/>
  </w:num>
  <w:num w:numId="9" w16cid:durableId="690297364">
    <w:abstractNumId w:val="13"/>
  </w:num>
  <w:num w:numId="10" w16cid:durableId="791290972">
    <w:abstractNumId w:val="14"/>
  </w:num>
  <w:num w:numId="11" w16cid:durableId="477386496">
    <w:abstractNumId w:val="4"/>
  </w:num>
  <w:num w:numId="12" w16cid:durableId="56830363">
    <w:abstractNumId w:val="10"/>
  </w:num>
  <w:num w:numId="13" w16cid:durableId="1409426203">
    <w:abstractNumId w:val="16"/>
  </w:num>
  <w:num w:numId="14" w16cid:durableId="970794260">
    <w:abstractNumId w:val="2"/>
  </w:num>
  <w:num w:numId="15" w16cid:durableId="537199946">
    <w:abstractNumId w:val="8"/>
  </w:num>
  <w:num w:numId="16" w16cid:durableId="1451507098">
    <w:abstractNumId w:val="11"/>
  </w:num>
  <w:num w:numId="17" w16cid:durableId="18968950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99"/>
  <w:hideSpellingErrors/>
  <w:hideGrammaticalErrors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D1B3B"/>
    <w:rsid w:val="00002671"/>
    <w:rsid w:val="000305A4"/>
    <w:rsid w:val="000362ED"/>
    <w:rsid w:val="00057019"/>
    <w:rsid w:val="000944DD"/>
    <w:rsid w:val="00097737"/>
    <w:rsid w:val="000A65B1"/>
    <w:rsid w:val="000C68C2"/>
    <w:rsid w:val="001315F6"/>
    <w:rsid w:val="001B0F37"/>
    <w:rsid w:val="001C522E"/>
    <w:rsid w:val="001C618C"/>
    <w:rsid w:val="001D02C0"/>
    <w:rsid w:val="001F1922"/>
    <w:rsid w:val="00280F41"/>
    <w:rsid w:val="002B2E30"/>
    <w:rsid w:val="002C09AC"/>
    <w:rsid w:val="003068B4"/>
    <w:rsid w:val="00375EA1"/>
    <w:rsid w:val="004108EE"/>
    <w:rsid w:val="00431911"/>
    <w:rsid w:val="00440DD7"/>
    <w:rsid w:val="004D1B3B"/>
    <w:rsid w:val="00594183"/>
    <w:rsid w:val="00595495"/>
    <w:rsid w:val="005A0C80"/>
    <w:rsid w:val="005A35AD"/>
    <w:rsid w:val="005E37D4"/>
    <w:rsid w:val="005E670C"/>
    <w:rsid w:val="00622D50"/>
    <w:rsid w:val="006A157C"/>
    <w:rsid w:val="006B2BB7"/>
    <w:rsid w:val="006D720D"/>
    <w:rsid w:val="006D7F67"/>
    <w:rsid w:val="00720CBA"/>
    <w:rsid w:val="007367EA"/>
    <w:rsid w:val="00737BE7"/>
    <w:rsid w:val="00766ECA"/>
    <w:rsid w:val="007673CE"/>
    <w:rsid w:val="007B7850"/>
    <w:rsid w:val="007F4DFE"/>
    <w:rsid w:val="0085539D"/>
    <w:rsid w:val="00881164"/>
    <w:rsid w:val="008B343F"/>
    <w:rsid w:val="00902961"/>
    <w:rsid w:val="00911915"/>
    <w:rsid w:val="00946AC6"/>
    <w:rsid w:val="00947342"/>
    <w:rsid w:val="00953343"/>
    <w:rsid w:val="009813FA"/>
    <w:rsid w:val="009B5316"/>
    <w:rsid w:val="009D1B8E"/>
    <w:rsid w:val="009E3605"/>
    <w:rsid w:val="00A262CA"/>
    <w:rsid w:val="00A31C4A"/>
    <w:rsid w:val="00A46135"/>
    <w:rsid w:val="00A7346F"/>
    <w:rsid w:val="00AC423B"/>
    <w:rsid w:val="00AD7950"/>
    <w:rsid w:val="00B55B29"/>
    <w:rsid w:val="00B95EE7"/>
    <w:rsid w:val="00BC1459"/>
    <w:rsid w:val="00C05014"/>
    <w:rsid w:val="00C361D5"/>
    <w:rsid w:val="00C7241F"/>
    <w:rsid w:val="00CC6E0E"/>
    <w:rsid w:val="00CD65B9"/>
    <w:rsid w:val="00D24052"/>
    <w:rsid w:val="00DA1C30"/>
    <w:rsid w:val="00DA437C"/>
    <w:rsid w:val="00DB1A43"/>
    <w:rsid w:val="00DB2FEF"/>
    <w:rsid w:val="00DD3676"/>
    <w:rsid w:val="00E47A58"/>
    <w:rsid w:val="00E75587"/>
    <w:rsid w:val="00E83F32"/>
    <w:rsid w:val="00EC2815"/>
    <w:rsid w:val="00F0518C"/>
    <w:rsid w:val="00F10C1D"/>
    <w:rsid w:val="00F11E3C"/>
    <w:rsid w:val="00F607EC"/>
    <w:rsid w:val="00F770C0"/>
    <w:rsid w:val="00FF2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A5E90F0"/>
  <w15:docId w15:val="{36DB9EF2-CE92-FE48-B18D-CFF35F29EE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057019"/>
    <w:pPr>
      <w:keepNext/>
      <w:spacing w:after="580" w:line="250" w:lineRule="atLeast"/>
      <w:outlineLvl w:val="0"/>
    </w:pPr>
    <w:rPr>
      <w:rFonts w:ascii="Arial Bold" w:eastAsiaTheme="minorHAnsi" w:hAnsi="Arial Bold" w:cs="Mangal"/>
      <w:b/>
      <w:bCs/>
      <w:color w:val="003591"/>
      <w:kern w:val="32"/>
      <w:sz w:val="32"/>
      <w:szCs w:val="32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813FA"/>
    <w:pPr>
      <w:ind w:left="720"/>
      <w:contextualSpacing/>
    </w:pPr>
  </w:style>
  <w:style w:type="paragraph" w:customStyle="1" w:styleId="TableText">
    <w:name w:val="Table Text"/>
    <w:rsid w:val="009813FA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</w:rPr>
  </w:style>
  <w:style w:type="table" w:styleId="TableGrid">
    <w:name w:val="Table Grid"/>
    <w:basedOn w:val="TableNormal"/>
    <w:uiPriority w:val="59"/>
    <w:rsid w:val="009813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813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13F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813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813FA"/>
  </w:style>
  <w:style w:type="paragraph" w:styleId="Footer">
    <w:name w:val="footer"/>
    <w:basedOn w:val="Normal"/>
    <w:link w:val="FooterChar"/>
    <w:uiPriority w:val="99"/>
    <w:unhideWhenUsed/>
    <w:rsid w:val="009813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813FA"/>
  </w:style>
  <w:style w:type="character" w:customStyle="1" w:styleId="Heading1Char">
    <w:name w:val="Heading 1 Char"/>
    <w:basedOn w:val="DefaultParagraphFont"/>
    <w:link w:val="Heading1"/>
    <w:rsid w:val="00057019"/>
    <w:rPr>
      <w:rFonts w:ascii="Arial Bold" w:eastAsiaTheme="minorHAnsi" w:hAnsi="Arial Bold" w:cs="Mangal"/>
      <w:b/>
      <w:bCs/>
      <w:color w:val="003591"/>
      <w:kern w:val="32"/>
      <w:sz w:val="32"/>
      <w:szCs w:val="32"/>
      <w:lang w:eastAsia="ja-JP"/>
    </w:rPr>
  </w:style>
  <w:style w:type="paragraph" w:customStyle="1" w:styleId="LTAChapterHeading">
    <w:name w:val="LTA Chapter Heading"/>
    <w:uiPriority w:val="4"/>
    <w:qFormat/>
    <w:rsid w:val="00A46135"/>
    <w:pPr>
      <w:spacing w:after="560" w:line="204" w:lineRule="auto"/>
    </w:pPr>
    <w:rPr>
      <w:rFonts w:ascii="Impact" w:eastAsiaTheme="minorHAnsi" w:hAnsi="Impact"/>
      <w:caps/>
      <w:noProof/>
      <w:color w:val="16316F"/>
      <w:sz w:val="36"/>
      <w:lang w:eastAsia="en-US"/>
    </w:rPr>
  </w:style>
  <w:style w:type="paragraph" w:customStyle="1" w:styleId="LTASub-heading1">
    <w:name w:val="LTA Sub-heading 1"/>
    <w:autoRedefine/>
    <w:uiPriority w:val="5"/>
    <w:qFormat/>
    <w:rsid w:val="00A46135"/>
    <w:pPr>
      <w:spacing w:before="360" w:after="0" w:line="204" w:lineRule="auto"/>
    </w:pPr>
    <w:rPr>
      <w:rFonts w:ascii="Impact" w:eastAsiaTheme="minorHAnsi" w:hAnsi="Impact"/>
      <w:caps/>
      <w:noProof/>
      <w:color w:val="1A7BC0"/>
      <w:sz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8927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65300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0357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gabrielle/Desktop/SAFEGUARDING/template-risk-assessmen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template-risk-assessment.dotx</Template>
  <TotalTime>5</TotalTime>
  <Pages>5</Pages>
  <Words>1142</Words>
  <Characters>6511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Devon County Council</Company>
  <LinksUpToDate>false</LinksUpToDate>
  <CharactersWithSpaces>7638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Gabrielle Bramwell</cp:lastModifiedBy>
  <cp:revision>2</cp:revision>
  <dcterms:created xsi:type="dcterms:W3CDTF">2024-12-12T19:22:00Z</dcterms:created>
  <dcterms:modified xsi:type="dcterms:W3CDTF">2024-12-12T19:22:00Z</dcterms:modified>
</cp:coreProperties>
</file>